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D71" w:rsidRDefault="00552D71" w:rsidP="00E77301">
      <w:pPr>
        <w:pStyle w:val="Heading1"/>
        <w:ind w:left="5400" w:hanging="5400"/>
        <w:jc w:val="center"/>
        <w:rPr>
          <w:noProof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552D71" w:rsidRDefault="00552D71" w:rsidP="00E77301">
      <w:pPr>
        <w:spacing w:line="240" w:lineRule="auto"/>
        <w:jc w:val="center"/>
      </w:pPr>
      <w:r>
        <w:t>Российская Федерация</w:t>
      </w:r>
    </w:p>
    <w:p w:rsidR="00552D71" w:rsidRDefault="00552D71" w:rsidP="00E77301">
      <w:pPr>
        <w:spacing w:line="240" w:lineRule="auto"/>
        <w:jc w:val="center"/>
      </w:pPr>
      <w:r>
        <w:t>Самарская область</w:t>
      </w:r>
    </w:p>
    <w:p w:rsidR="00552D71" w:rsidRPr="00573E69" w:rsidRDefault="00552D7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>
        <w:rPr>
          <w:sz w:val="22"/>
          <w:szCs w:val="22"/>
        </w:rPr>
        <w:t>ТАШЕЛКА</w:t>
      </w:r>
    </w:p>
    <w:p w:rsidR="00552D71" w:rsidRPr="00573E69" w:rsidRDefault="00552D7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552D71" w:rsidRPr="00573E69" w:rsidRDefault="00552D7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552D71" w:rsidRDefault="00552D71" w:rsidP="00E77301">
      <w:pPr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ПОСТАНОВЛЕНИЕ</w:t>
      </w:r>
    </w:p>
    <w:p w:rsidR="00552D71" w:rsidRDefault="00552D71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от 28.03.2017 года                                                                                             № 14</w:t>
      </w:r>
    </w:p>
    <w:p w:rsidR="00552D71" w:rsidRDefault="00552D71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552D71" w:rsidRDefault="00552D71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552D71" w:rsidRDefault="00552D71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52D71" w:rsidRDefault="00552D71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552D71" w:rsidRDefault="00552D71" w:rsidP="00003442">
      <w:pPr>
        <w:pStyle w:val="BodyText2"/>
        <w:spacing w:line="276" w:lineRule="auto"/>
        <w:ind w:firstLine="900"/>
        <w:rPr>
          <w:sz w:val="24"/>
          <w:szCs w:val="24"/>
        </w:rPr>
      </w:pPr>
      <w:r>
        <w:rPr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</w:t>
      </w:r>
    </w:p>
    <w:p w:rsidR="00552D71" w:rsidRDefault="00552D71" w:rsidP="00003442">
      <w:pPr>
        <w:pStyle w:val="BodyText2"/>
        <w:spacing w:line="276" w:lineRule="auto"/>
        <w:ind w:firstLine="900"/>
        <w:rPr>
          <w:sz w:val="24"/>
          <w:szCs w:val="24"/>
        </w:rPr>
      </w:pPr>
      <w:r>
        <w:rPr>
          <w:sz w:val="24"/>
          <w:szCs w:val="24"/>
        </w:rPr>
        <w:tab/>
        <w:t xml:space="preserve">  ПОСТАНОВЛЯЕТ:</w:t>
      </w:r>
    </w:p>
    <w:p w:rsidR="00552D71" w:rsidRDefault="00552D71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sz w:val="24"/>
          <w:szCs w:val="24"/>
        </w:rPr>
      </w:pPr>
      <w:r>
        <w:rPr>
          <w:sz w:val="24"/>
          <w:szCs w:val="24"/>
        </w:rPr>
        <w:t>Установить,  что расходы на услуги по разработке и сопровождению нормативной экологической документации в соответствии с требованиями природоохранного законодательства,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552D71" w:rsidRPr="000F6EBF" w:rsidRDefault="00552D71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sz w:val="24"/>
          <w:szCs w:val="24"/>
        </w:rPr>
      </w:pPr>
      <w:r w:rsidRPr="000F6EBF">
        <w:rPr>
          <w:sz w:val="24"/>
          <w:szCs w:val="24"/>
        </w:rPr>
        <w:t>Предусмотренн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пунктом 1  настоящего  Постановления  расходн</w:t>
      </w:r>
      <w:r>
        <w:rPr>
          <w:sz w:val="24"/>
          <w:szCs w:val="24"/>
        </w:rPr>
        <w:t>ое</w:t>
      </w:r>
      <w:r w:rsidRPr="000F6EBF">
        <w:rPr>
          <w:sz w:val="24"/>
          <w:szCs w:val="24"/>
        </w:rPr>
        <w:t xml:space="preserve">  обязательств</w:t>
      </w:r>
      <w:r>
        <w:rPr>
          <w:sz w:val="24"/>
          <w:szCs w:val="24"/>
        </w:rPr>
        <w:t>о</w:t>
      </w:r>
      <w:r w:rsidRPr="000F6EBF">
        <w:rPr>
          <w:sz w:val="24"/>
          <w:szCs w:val="24"/>
        </w:rPr>
        <w:t xml:space="preserve">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>муниципального  района  Ставропольский  Самарской  области  исполня</w:t>
      </w:r>
      <w:r>
        <w:rPr>
          <w:sz w:val="24"/>
          <w:szCs w:val="24"/>
        </w:rPr>
        <w:t>е</w:t>
      </w:r>
      <w:r w:rsidRPr="000F6EBF">
        <w:rPr>
          <w:sz w:val="24"/>
          <w:szCs w:val="24"/>
        </w:rPr>
        <w:t xml:space="preserve">тся  за  счет  средств    бюджета  сельского  поселения </w:t>
      </w:r>
      <w:r>
        <w:rPr>
          <w:sz w:val="24"/>
          <w:szCs w:val="24"/>
        </w:rPr>
        <w:t xml:space="preserve">Ташелка </w:t>
      </w:r>
      <w:r w:rsidRPr="000F6EBF">
        <w:rPr>
          <w:sz w:val="24"/>
          <w:szCs w:val="24"/>
        </w:rPr>
        <w:t xml:space="preserve">муниципального  района   Ставропольский  </w:t>
      </w:r>
      <w:r>
        <w:rPr>
          <w:sz w:val="24"/>
          <w:szCs w:val="24"/>
        </w:rPr>
        <w:t>Самарской  области  в   следующих</w:t>
      </w:r>
      <w:r w:rsidRPr="000F6EBF">
        <w:rPr>
          <w:sz w:val="24"/>
          <w:szCs w:val="24"/>
        </w:rPr>
        <w:t xml:space="preserve">  сумм</w:t>
      </w:r>
      <w:r>
        <w:rPr>
          <w:sz w:val="24"/>
          <w:szCs w:val="24"/>
        </w:rPr>
        <w:t>ах:</w:t>
      </w:r>
    </w:p>
    <w:p w:rsidR="00552D71" w:rsidRDefault="00552D71" w:rsidP="009336D1">
      <w:pPr>
        <w:pStyle w:val="BodyText2"/>
        <w:spacing w:line="276" w:lineRule="auto"/>
        <w:jc w:val="left"/>
        <w:rPr>
          <w:sz w:val="24"/>
          <w:szCs w:val="24"/>
        </w:rPr>
      </w:pPr>
      <w:r>
        <w:rPr>
          <w:sz w:val="24"/>
          <w:szCs w:val="24"/>
        </w:rPr>
        <w:t>2017 год  30 500 руб. 00</w:t>
      </w:r>
      <w:bookmarkStart w:id="0" w:name="_GoBack"/>
      <w:bookmarkEnd w:id="0"/>
      <w:r>
        <w:rPr>
          <w:sz w:val="24"/>
          <w:szCs w:val="24"/>
        </w:rPr>
        <w:t xml:space="preserve"> коп.</w:t>
      </w:r>
    </w:p>
    <w:p w:rsidR="00552D71" w:rsidRDefault="00552D71" w:rsidP="00003442">
      <w:pPr>
        <w:pStyle w:val="BodyText2"/>
        <w:spacing w:line="276" w:lineRule="auto"/>
        <w:ind w:firstLine="2127"/>
        <w:jc w:val="left"/>
        <w:rPr>
          <w:sz w:val="24"/>
          <w:szCs w:val="24"/>
        </w:rPr>
      </w:pPr>
    </w:p>
    <w:p w:rsidR="00552D71" w:rsidRPr="00E77301" w:rsidRDefault="00552D71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sz w:val="24"/>
          <w:szCs w:val="24"/>
        </w:rPr>
      </w:pPr>
      <w:r w:rsidRPr="00E77301">
        <w:rPr>
          <w:sz w:val="24"/>
          <w:szCs w:val="24"/>
        </w:rPr>
        <w:t xml:space="preserve">В  связи  с  проведением  уточнений  бюджета  сельского  поселения 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в  течени</w:t>
      </w:r>
      <w:r>
        <w:rPr>
          <w:sz w:val="24"/>
          <w:szCs w:val="24"/>
        </w:rPr>
        <w:t>е</w:t>
      </w:r>
      <w:r w:rsidRPr="00E77301">
        <w:rPr>
          <w:sz w:val="24"/>
          <w:szCs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>
        <w:rPr>
          <w:sz w:val="24"/>
          <w:szCs w:val="24"/>
        </w:rPr>
        <w:t xml:space="preserve">Ташелка </w:t>
      </w:r>
      <w:r w:rsidRPr="00E77301">
        <w:rPr>
          <w:sz w:val="24"/>
          <w:szCs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552D71" w:rsidRPr="00003442" w:rsidRDefault="00552D71" w:rsidP="00003442">
      <w:pPr>
        <w:pStyle w:val="ListParagraph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A35E2D">
        <w:rPr>
          <w:rFonts w:ascii="Times New Roman" w:hAnsi="Times New Roman" w:cs="Times New Roman"/>
          <w:sz w:val="24"/>
          <w:szCs w:val="24"/>
        </w:rPr>
        <w:t>в газете «Вестник Ташелки»  и на официальном сайте сельского поселения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52D71" w:rsidRDefault="00552D71" w:rsidP="009336D1">
      <w:pPr>
        <w:pStyle w:val="ListParagraph"/>
        <w:ind w:left="0"/>
        <w:rPr>
          <w:rFonts w:ascii="Times New Roman" w:hAnsi="Times New Roman" w:cs="Times New Roman"/>
          <w:sz w:val="24"/>
          <w:szCs w:val="24"/>
        </w:rPr>
      </w:pPr>
    </w:p>
    <w:p w:rsidR="00552D71" w:rsidRDefault="00552D71" w:rsidP="00003442">
      <w:pPr>
        <w:pStyle w:val="ListParagraph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</w:p>
    <w:p w:rsidR="00552D71" w:rsidRDefault="00552D71" w:rsidP="00003442">
      <w:pPr>
        <w:pStyle w:val="ListParagraph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552D71" w:rsidRDefault="00552D71" w:rsidP="00003442">
      <w:pPr>
        <w:pStyle w:val="ListParagraph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 Самарской области                                                                                                 А.Ю. Рублев</w:t>
      </w:r>
    </w:p>
    <w:sectPr w:rsidR="00552D71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03442"/>
    <w:rsid w:val="00062A61"/>
    <w:rsid w:val="00083553"/>
    <w:rsid w:val="000F6EBF"/>
    <w:rsid w:val="00134D52"/>
    <w:rsid w:val="001E6A6B"/>
    <w:rsid w:val="0020434A"/>
    <w:rsid w:val="00306901"/>
    <w:rsid w:val="00373BBB"/>
    <w:rsid w:val="003D3D3B"/>
    <w:rsid w:val="004D1C1C"/>
    <w:rsid w:val="005355E8"/>
    <w:rsid w:val="00552D71"/>
    <w:rsid w:val="00553C32"/>
    <w:rsid w:val="00573E69"/>
    <w:rsid w:val="0059062C"/>
    <w:rsid w:val="006C19FA"/>
    <w:rsid w:val="008208A2"/>
    <w:rsid w:val="0085684B"/>
    <w:rsid w:val="008E0882"/>
    <w:rsid w:val="00912A8B"/>
    <w:rsid w:val="009336D1"/>
    <w:rsid w:val="00965F59"/>
    <w:rsid w:val="009C5421"/>
    <w:rsid w:val="009C75A1"/>
    <w:rsid w:val="009E5318"/>
    <w:rsid w:val="00A22C92"/>
    <w:rsid w:val="00A35E2D"/>
    <w:rsid w:val="00A72E5E"/>
    <w:rsid w:val="00C03F22"/>
    <w:rsid w:val="00C06116"/>
    <w:rsid w:val="00C8473D"/>
    <w:rsid w:val="00D2753D"/>
    <w:rsid w:val="00DD2B4C"/>
    <w:rsid w:val="00E0284F"/>
    <w:rsid w:val="00E32C33"/>
    <w:rsid w:val="00E77301"/>
    <w:rsid w:val="00E94004"/>
    <w:rsid w:val="00EF4919"/>
    <w:rsid w:val="00F325D2"/>
    <w:rsid w:val="00F37EF5"/>
    <w:rsid w:val="00F91044"/>
    <w:rsid w:val="00FA32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semiHidden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DefaultParagraphFont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2090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68</TotalTime>
  <Pages>1</Pages>
  <Words>279</Words>
  <Characters>1596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25</cp:revision>
  <cp:lastPrinted>2017-03-21T07:42:00Z</cp:lastPrinted>
  <dcterms:created xsi:type="dcterms:W3CDTF">2011-05-05T05:23:00Z</dcterms:created>
  <dcterms:modified xsi:type="dcterms:W3CDTF">2017-03-22T12:11:00Z</dcterms:modified>
</cp:coreProperties>
</file>