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DB5" w:rsidRDefault="00513DB5" w:rsidP="00E74568">
      <w:pPr>
        <w:jc w:val="center"/>
      </w:pPr>
      <w:r w:rsidRPr="00A501DC"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513DB5" w:rsidRDefault="00513DB5" w:rsidP="00E74568">
      <w:pPr>
        <w:spacing w:after="20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513DB5" w:rsidRPr="007878D4" w:rsidRDefault="00513DB5" w:rsidP="00E74568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7878D4">
        <w:rPr>
          <w:b/>
          <w:bCs/>
          <w:sz w:val="20"/>
          <w:szCs w:val="20"/>
        </w:rPr>
        <w:t>АДМИНИСТРАЦИЯ СЕЛЬСКОГО ПОСЕЛЕНИЯ ТАШЕЛКА</w:t>
      </w:r>
    </w:p>
    <w:p w:rsidR="00513DB5" w:rsidRPr="007878D4" w:rsidRDefault="00513DB5" w:rsidP="00E74568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sz w:val="20"/>
          <w:szCs w:val="20"/>
        </w:rPr>
      </w:pPr>
      <w:r w:rsidRPr="007878D4">
        <w:rPr>
          <w:b/>
          <w:bCs/>
          <w:sz w:val="20"/>
          <w:szCs w:val="20"/>
        </w:rPr>
        <w:t>МУНИЦИПАЛЬНОГО РАЙОНА СТАВРОПОЛЬСКИЙ</w:t>
      </w:r>
    </w:p>
    <w:p w:rsidR="00513DB5" w:rsidRPr="0044241D" w:rsidRDefault="00513DB5" w:rsidP="007878D4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0"/>
          <w:szCs w:val="20"/>
        </w:rPr>
      </w:pPr>
      <w:r w:rsidRPr="007878D4">
        <w:rPr>
          <w:b/>
          <w:bCs/>
          <w:sz w:val="20"/>
          <w:szCs w:val="20"/>
        </w:rPr>
        <w:t>САМАРСКОЙ ОБЛАСТИ</w:t>
      </w:r>
    </w:p>
    <w:p w:rsidR="00513DB5" w:rsidRDefault="00513DB5" w:rsidP="00E74568">
      <w:r>
        <w:t xml:space="preserve">                                             </w:t>
      </w:r>
    </w:p>
    <w:p w:rsidR="00513DB5" w:rsidRDefault="00513DB5" w:rsidP="00E74568">
      <w:pPr>
        <w:rPr>
          <w:b/>
          <w:bCs/>
          <w:sz w:val="28"/>
          <w:szCs w:val="28"/>
        </w:rPr>
      </w:pPr>
      <w:r>
        <w:t xml:space="preserve">                                                          </w:t>
      </w:r>
      <w:r>
        <w:rPr>
          <w:b/>
          <w:bCs/>
        </w:rPr>
        <w:t xml:space="preserve"> </w:t>
      </w:r>
      <w:r>
        <w:rPr>
          <w:b/>
          <w:bCs/>
          <w:sz w:val="28"/>
          <w:szCs w:val="28"/>
        </w:rPr>
        <w:t>ПОСТАНОВЛЕНИЕ</w:t>
      </w:r>
      <w:r>
        <w:rPr>
          <w:sz w:val="28"/>
          <w:szCs w:val="28"/>
        </w:rPr>
        <w:t xml:space="preserve">             </w:t>
      </w:r>
    </w:p>
    <w:p w:rsidR="00513DB5" w:rsidRDefault="00513DB5" w:rsidP="00E74568">
      <w:pPr>
        <w:rPr>
          <w:sz w:val="28"/>
          <w:szCs w:val="28"/>
        </w:rPr>
      </w:pPr>
    </w:p>
    <w:p w:rsidR="00513DB5" w:rsidRPr="0044241D" w:rsidRDefault="00513DB5" w:rsidP="00E74568">
      <w:pPr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от 28.04.2017 года                                                                                     № 18</w:t>
      </w:r>
    </w:p>
    <w:p w:rsidR="00513DB5" w:rsidRDefault="00513DB5" w:rsidP="00E74568">
      <w:pPr>
        <w:spacing w:line="100" w:lineRule="atLeast"/>
        <w:jc w:val="center"/>
        <w:outlineLvl w:val="0"/>
        <w:rPr>
          <w:b/>
          <w:bCs/>
          <w:lang w:eastAsia="ar-SA"/>
        </w:rPr>
      </w:pPr>
    </w:p>
    <w:p w:rsidR="00513DB5" w:rsidRPr="007878D4" w:rsidRDefault="00513DB5" w:rsidP="00E74568">
      <w:pPr>
        <w:spacing w:line="100" w:lineRule="atLeast"/>
        <w:jc w:val="center"/>
        <w:outlineLvl w:val="0"/>
        <w:rPr>
          <w:b/>
          <w:bCs/>
          <w:sz w:val="26"/>
          <w:szCs w:val="26"/>
          <w:lang w:eastAsia="ar-SA"/>
        </w:rPr>
      </w:pPr>
      <w:r w:rsidRPr="007878D4">
        <w:rPr>
          <w:b/>
          <w:bCs/>
          <w:sz w:val="26"/>
          <w:szCs w:val="26"/>
          <w:lang w:eastAsia="ar-SA"/>
        </w:rPr>
        <w:t>Об утверждении ставки, применяемой при расчете субсидий за счет средств местного бюджета, выдаваемой гражданам, ведущим личное подсобное хозяйство на территории сельского поселения Ташелка муниципального района Ставропольский Самарской области. В целях возмещения затрат в связи с производством сельскохозяйственной продукции в части расходов на содержание крупного рогатого скота.</w:t>
      </w:r>
    </w:p>
    <w:p w:rsidR="00513DB5" w:rsidRPr="0044241D" w:rsidRDefault="00513DB5" w:rsidP="00E74568">
      <w:pPr>
        <w:spacing w:line="360" w:lineRule="auto"/>
        <w:ind w:firstLine="709"/>
        <w:jc w:val="both"/>
      </w:pPr>
    </w:p>
    <w:p w:rsidR="00513DB5" w:rsidRPr="0044241D" w:rsidRDefault="00513DB5" w:rsidP="00E74568">
      <w:pPr>
        <w:spacing w:line="360" w:lineRule="auto"/>
        <w:ind w:firstLine="709"/>
        <w:jc w:val="both"/>
      </w:pPr>
    </w:p>
    <w:p w:rsidR="00513DB5" w:rsidRPr="00844BFE" w:rsidRDefault="00513DB5" w:rsidP="00E74568">
      <w:pPr>
        <w:spacing w:line="360" w:lineRule="auto"/>
        <w:ind w:firstLine="709"/>
        <w:jc w:val="both"/>
      </w:pPr>
      <w:r w:rsidRPr="00844BFE">
        <w:t>В соответствии с пунктом</w:t>
      </w:r>
      <w:r>
        <w:t xml:space="preserve"> 7 Порядка предоставления</w:t>
      </w:r>
      <w:r w:rsidRPr="00844BFE">
        <w:t xml:space="preserve"> субсидий за счет средств местного бюджета, выдаваемый гражданам, ведущим личное подсобное хозяйство на территории сельского поселения Ташелка  муниципального района Ставропольский Самарской области, в целях возмещения части затрат в связи с производством сельскохозяйственной продукции в части расходов на содержание крупного рогатого скота, администрация сельского поселения Ташелка  муниципального района Ставропольский Самарской области постановляю:</w:t>
      </w:r>
    </w:p>
    <w:p w:rsidR="00513DB5" w:rsidRPr="00844BFE" w:rsidRDefault="00513DB5" w:rsidP="00E74568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851"/>
        <w:jc w:val="both"/>
      </w:pPr>
      <w:r w:rsidRPr="00844BFE">
        <w:t>Утвердить ставку расчета размера субсидии для граждан, ведущим личное подсобное хозяйство в связи  с производством сел</w:t>
      </w:r>
      <w:r>
        <w:t>ь</w:t>
      </w:r>
      <w:r w:rsidRPr="00844BFE">
        <w:t>скохозяйственной продукции в части расходов на содержани</w:t>
      </w:r>
      <w:r>
        <w:t xml:space="preserve">е крупного рогатого скота </w:t>
      </w:r>
      <w:r w:rsidRPr="00844BFE">
        <w:t xml:space="preserve"> в размере 1550руб.00коп.</w:t>
      </w:r>
    </w:p>
    <w:p w:rsidR="00513DB5" w:rsidRPr="00844BFE" w:rsidRDefault="00513DB5" w:rsidP="00E74568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851"/>
        <w:jc w:val="both"/>
      </w:pPr>
      <w:r w:rsidRPr="00844BFE">
        <w:t>Опубликовать настоящее постановлен</w:t>
      </w:r>
      <w:r>
        <w:t>ие в газете «Вестник Ташелки</w:t>
      </w:r>
      <w:r w:rsidRPr="00844BFE">
        <w:t xml:space="preserve">»  </w:t>
      </w:r>
    </w:p>
    <w:p w:rsidR="00513DB5" w:rsidRPr="00844BFE" w:rsidRDefault="00513DB5" w:rsidP="00E74568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851"/>
        <w:jc w:val="both"/>
      </w:pPr>
      <w:r w:rsidRPr="00844BFE">
        <w:t>Контроль  за  исполнением настоящего постановления оставляю за собой.</w:t>
      </w:r>
    </w:p>
    <w:p w:rsidR="00513DB5" w:rsidRPr="0044241D" w:rsidRDefault="00513DB5" w:rsidP="00E74568"/>
    <w:p w:rsidR="00513DB5" w:rsidRPr="0044241D" w:rsidRDefault="00513DB5" w:rsidP="00E74568"/>
    <w:p w:rsidR="00513DB5" w:rsidRPr="00844BFE" w:rsidRDefault="00513DB5" w:rsidP="00E74568"/>
    <w:p w:rsidR="00513DB5" w:rsidRPr="00844BFE" w:rsidRDefault="00513DB5" w:rsidP="00E74568">
      <w:pPr>
        <w:jc w:val="both"/>
        <w:outlineLvl w:val="0"/>
      </w:pPr>
      <w:r w:rsidRPr="00844BFE">
        <w:t xml:space="preserve">Глава сельского поселения </w:t>
      </w:r>
    </w:p>
    <w:p w:rsidR="00513DB5" w:rsidRPr="00844BFE" w:rsidRDefault="00513DB5" w:rsidP="00E74568">
      <w:pPr>
        <w:jc w:val="both"/>
      </w:pPr>
      <w:r w:rsidRPr="00844BFE">
        <w:t xml:space="preserve">Ташелка муниципального </w:t>
      </w:r>
    </w:p>
    <w:p w:rsidR="00513DB5" w:rsidRPr="00844BFE" w:rsidRDefault="00513DB5" w:rsidP="00E74568">
      <w:pPr>
        <w:jc w:val="both"/>
      </w:pPr>
      <w:r w:rsidRPr="00844BFE">
        <w:t>района Ставропольский</w:t>
      </w:r>
    </w:p>
    <w:p w:rsidR="00513DB5" w:rsidRPr="00844BFE" w:rsidRDefault="00513DB5" w:rsidP="00E74568">
      <w:pPr>
        <w:jc w:val="both"/>
      </w:pPr>
      <w:r w:rsidRPr="00844BFE">
        <w:t>Самарской области</w:t>
      </w:r>
      <w:r w:rsidRPr="00844BFE">
        <w:tab/>
      </w:r>
      <w:r w:rsidRPr="00844BFE">
        <w:tab/>
        <w:t xml:space="preserve">     </w:t>
      </w:r>
      <w:r w:rsidRPr="00844BFE">
        <w:tab/>
        <w:t xml:space="preserve">                   </w:t>
      </w:r>
      <w:r>
        <w:t xml:space="preserve">                                            </w:t>
      </w:r>
      <w:r w:rsidRPr="007878D4">
        <w:t xml:space="preserve">     </w:t>
      </w:r>
      <w:r>
        <w:t>А.Ю.Рублев</w:t>
      </w:r>
    </w:p>
    <w:p w:rsidR="00513DB5" w:rsidRPr="00844BFE" w:rsidRDefault="00513DB5" w:rsidP="00E74568"/>
    <w:p w:rsidR="00513DB5" w:rsidRPr="00844BFE" w:rsidRDefault="00513DB5" w:rsidP="00E74568"/>
    <w:sectPr w:rsidR="00513DB5" w:rsidRPr="00844BFE" w:rsidSect="007878D4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B793F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4568"/>
    <w:rsid w:val="00151E8B"/>
    <w:rsid w:val="00223646"/>
    <w:rsid w:val="00391D2A"/>
    <w:rsid w:val="0044241D"/>
    <w:rsid w:val="00513DB5"/>
    <w:rsid w:val="00532843"/>
    <w:rsid w:val="00552D0F"/>
    <w:rsid w:val="005B037D"/>
    <w:rsid w:val="005F4615"/>
    <w:rsid w:val="005F6D28"/>
    <w:rsid w:val="007878D4"/>
    <w:rsid w:val="007B23C6"/>
    <w:rsid w:val="00844BFE"/>
    <w:rsid w:val="00893CB6"/>
    <w:rsid w:val="00921DB4"/>
    <w:rsid w:val="00926641"/>
    <w:rsid w:val="00927D2D"/>
    <w:rsid w:val="00A501DC"/>
    <w:rsid w:val="00A665DE"/>
    <w:rsid w:val="00CB5791"/>
    <w:rsid w:val="00CF700B"/>
    <w:rsid w:val="00D52027"/>
    <w:rsid w:val="00D955BC"/>
    <w:rsid w:val="00DC7F78"/>
    <w:rsid w:val="00E74568"/>
    <w:rsid w:val="00FC3E09"/>
    <w:rsid w:val="00FF4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56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745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456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1</Pages>
  <Words>291</Words>
  <Characters>1664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19</cp:revision>
  <cp:lastPrinted>2017-04-19T10:13:00Z</cp:lastPrinted>
  <dcterms:created xsi:type="dcterms:W3CDTF">2015-03-03T10:01:00Z</dcterms:created>
  <dcterms:modified xsi:type="dcterms:W3CDTF">2017-04-26T07:58:00Z</dcterms:modified>
</cp:coreProperties>
</file>