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8400C" w:rsidRPr="003562D3" w:rsidRDefault="0028400C" w:rsidP="003F381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28400C" w:rsidRDefault="0028400C" w:rsidP="00561C58">
      <w:pPr>
        <w:pStyle w:val="NoSpacing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                                                                 </w:t>
      </w:r>
      <w:r w:rsidRPr="00B25358">
        <w:rPr>
          <w:noProof/>
          <w:sz w:val="24"/>
          <w:szCs w:val="24"/>
          <w:lang w:eastAsia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68.25pt;height:57.75pt;visibility:visible">
            <v:imagedata r:id="rId5" o:title="" gain="93623f" blacklevel="-7864f"/>
          </v:shape>
        </w:pict>
      </w:r>
    </w:p>
    <w:p w:rsidR="0028400C" w:rsidRDefault="0028400C" w:rsidP="00561C58">
      <w:pPr>
        <w:pStyle w:val="NoSpacing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 </w:t>
      </w:r>
    </w:p>
    <w:p w:rsidR="0028400C" w:rsidRDefault="0028400C" w:rsidP="00561C58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28400C" w:rsidRDefault="0028400C" w:rsidP="00561C58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АДМИНИСТРАЦИЯ СЕЛЬСКОГО ПОСЕЛЕНИЯ  ТАШЕЛКА</w:t>
      </w:r>
    </w:p>
    <w:p w:rsidR="0028400C" w:rsidRDefault="0028400C" w:rsidP="00561C58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28400C" w:rsidRDefault="0028400C" w:rsidP="00561C58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28400C" w:rsidRDefault="0028400C" w:rsidP="00561C58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28400C" w:rsidRDefault="0028400C" w:rsidP="00561C58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ПОСТАНОВЛЕНИЕ</w:t>
      </w:r>
    </w:p>
    <w:p w:rsidR="0028400C" w:rsidRDefault="0028400C" w:rsidP="00561C58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28400C" w:rsidRDefault="0028400C" w:rsidP="00561C58">
      <w:pPr>
        <w:pStyle w:val="ConsPlusTitle"/>
        <w:widowControl/>
        <w:spacing w:line="36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от </w:t>
      </w:r>
      <w:r>
        <w:rPr>
          <w:rFonts w:ascii="Times New Roman" w:hAnsi="Times New Roman" w:cs="Times New Roman"/>
          <w:sz w:val="24"/>
          <w:szCs w:val="24"/>
          <w:u w:val="single"/>
          <w:lang w:val="en-US"/>
        </w:rPr>
        <w:t xml:space="preserve">07 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 августа  2018 года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№ </w:t>
      </w:r>
      <w:r>
        <w:rPr>
          <w:rFonts w:ascii="Times New Roman" w:hAnsi="Times New Roman" w:cs="Times New Roman"/>
          <w:sz w:val="24"/>
          <w:szCs w:val="24"/>
          <w:lang w:val="en-US"/>
        </w:rPr>
        <w:t>41</w:t>
      </w:r>
      <w:r>
        <w:rPr>
          <w:rFonts w:ascii="Times New Roman" w:hAnsi="Times New Roman" w:cs="Times New Roman"/>
          <w:sz w:val="32"/>
          <w:szCs w:val="32"/>
        </w:rPr>
        <w:t xml:space="preserve"> </w:t>
      </w:r>
    </w:p>
    <w:p w:rsidR="0028400C" w:rsidRDefault="0028400C" w:rsidP="00561C58">
      <w:pPr>
        <w:pStyle w:val="ConsPlusTitle"/>
        <w:widowControl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32"/>
          <w:szCs w:val="32"/>
        </w:rPr>
        <w:t xml:space="preserve">                                                  </w:t>
      </w:r>
    </w:p>
    <w:p w:rsidR="0028400C" w:rsidRDefault="0028400C" w:rsidP="00A7480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>
        <w:rPr>
          <w:rFonts w:ascii="Times New Roman" w:hAnsi="Times New Roman" w:cs="Times New Roman"/>
          <w:b/>
          <w:bCs/>
          <w:sz w:val="26"/>
          <w:szCs w:val="26"/>
        </w:rPr>
        <w:t>О добавлении элемента улично-дорожной сети.</w:t>
      </w:r>
    </w:p>
    <w:p w:rsidR="0028400C" w:rsidRDefault="0028400C" w:rsidP="00561C5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 </w:t>
      </w:r>
    </w:p>
    <w:p w:rsidR="0028400C" w:rsidRDefault="0028400C" w:rsidP="00561C5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       В соответствии с Федеральным законом № 131-ФЗ от 06.10.2003 года «Об общих принципах организации местного самоуправления в Российской Федерации», Уставом сельского поселения Ташелка муниципального района Ставропольский Самарской области ,</w:t>
      </w:r>
    </w:p>
    <w:p w:rsidR="0028400C" w:rsidRDefault="0028400C" w:rsidP="00561C5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28400C" w:rsidRDefault="0028400C" w:rsidP="00561C5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ПОСТАНОВЛЯЮ:</w:t>
      </w:r>
    </w:p>
    <w:p w:rsidR="0028400C" w:rsidRDefault="0028400C" w:rsidP="00561C5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28400C" w:rsidRDefault="0028400C" w:rsidP="00561C5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28400C" w:rsidRDefault="0028400C" w:rsidP="00561C58">
      <w:pPr>
        <w:pStyle w:val="ListParagraph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Добавить в улично-дорожную сеть сельского поселения Ташелка </w:t>
      </w:r>
    </w:p>
    <w:p w:rsidR="0028400C" w:rsidRDefault="0028400C" w:rsidP="00561C5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 села Ташелка наименования  проездов «Солнечный»,  «Цветочный». </w:t>
      </w:r>
    </w:p>
    <w:p w:rsidR="0028400C" w:rsidRDefault="0028400C" w:rsidP="00561C5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28400C" w:rsidRDefault="0028400C" w:rsidP="00561C5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2.Разместить настоящее постановление на официальном сайте администрации сельского  поселения Ташелка, а также опубликовать в газете «Вестник Ташелки».</w:t>
      </w:r>
    </w:p>
    <w:p w:rsidR="0028400C" w:rsidRDefault="0028400C" w:rsidP="00561C5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6"/>
          <w:szCs w:val="26"/>
        </w:rPr>
      </w:pPr>
    </w:p>
    <w:p w:rsidR="0028400C" w:rsidRDefault="0028400C" w:rsidP="00561C5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ab/>
        <w:t>3.Контроль за исполнением настоящего постановления оставляю за собой.</w:t>
      </w:r>
    </w:p>
    <w:p w:rsidR="0028400C" w:rsidRDefault="0028400C" w:rsidP="00561C5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28400C" w:rsidRDefault="0028400C" w:rsidP="00561C5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28400C" w:rsidRDefault="0028400C" w:rsidP="00561C5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28400C" w:rsidRDefault="0028400C" w:rsidP="00561C5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28400C" w:rsidRDefault="0028400C" w:rsidP="00561C58">
      <w:pPr>
        <w:spacing w:after="0" w:line="240" w:lineRule="auto"/>
        <w:jc w:val="both"/>
        <w:outlineLvl w:val="0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b/>
          <w:bCs/>
          <w:color w:val="333333"/>
          <w:sz w:val="26"/>
          <w:szCs w:val="26"/>
        </w:rPr>
        <w:t> </w:t>
      </w:r>
      <w:r>
        <w:rPr>
          <w:rFonts w:ascii="Times New Roman" w:hAnsi="Times New Roman" w:cs="Times New Roman"/>
          <w:sz w:val="26"/>
          <w:szCs w:val="26"/>
        </w:rPr>
        <w:t xml:space="preserve">Глава сельского поселения Ташелка </w:t>
      </w:r>
    </w:p>
    <w:p w:rsidR="0028400C" w:rsidRDefault="0028400C" w:rsidP="00561C58">
      <w:pPr>
        <w:spacing w:after="0" w:line="240" w:lineRule="auto"/>
        <w:jc w:val="both"/>
        <w:outlineLvl w:val="0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</w:p>
    <w:p w:rsidR="0028400C" w:rsidRDefault="0028400C" w:rsidP="00561C58">
      <w:pPr>
        <w:spacing w:after="0" w:line="240" w:lineRule="auto"/>
        <w:jc w:val="both"/>
        <w:rPr>
          <w:rFonts w:ascii="Times New Roman" w:hAnsi="Times New Roman" w:cs="Times New Roman"/>
          <w:color w:val="333333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Самарской области</w:t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  <w:t xml:space="preserve">     </w:t>
      </w:r>
      <w:r>
        <w:rPr>
          <w:rFonts w:ascii="Times New Roman" w:hAnsi="Times New Roman" w:cs="Times New Roman"/>
          <w:sz w:val="26"/>
          <w:szCs w:val="26"/>
        </w:rPr>
        <w:tab/>
        <w:t xml:space="preserve">                                             А.Ю.Рублев                                     </w:t>
      </w:r>
    </w:p>
    <w:p w:rsidR="0028400C" w:rsidRDefault="0028400C" w:rsidP="00561C58">
      <w:pPr>
        <w:shd w:val="clear" w:color="auto" w:fill="FFFFFF"/>
        <w:spacing w:after="0" w:line="240" w:lineRule="auto"/>
        <w:rPr>
          <w:rFonts w:ascii="Times New Roman" w:hAnsi="Times New Roman" w:cs="Times New Roman"/>
          <w:color w:val="333333"/>
          <w:sz w:val="26"/>
          <w:szCs w:val="26"/>
        </w:rPr>
      </w:pPr>
      <w:r>
        <w:rPr>
          <w:rFonts w:ascii="Times New Roman" w:hAnsi="Times New Roman" w:cs="Times New Roman"/>
          <w:b/>
          <w:bCs/>
          <w:color w:val="333333"/>
          <w:sz w:val="26"/>
          <w:szCs w:val="26"/>
        </w:rPr>
        <w:t> </w:t>
      </w:r>
    </w:p>
    <w:p w:rsidR="0028400C" w:rsidRPr="007B060D" w:rsidRDefault="0028400C" w:rsidP="007B060D">
      <w:pPr>
        <w:pStyle w:val="NoSpacing"/>
        <w:ind w:firstLine="709"/>
        <w:rPr>
          <w:rStyle w:val="FontStyle25"/>
          <w:rFonts w:ascii="Calibri" w:hAnsi="Calibri" w:cs="Calibri"/>
          <w:spacing w:val="0"/>
        </w:rPr>
      </w:pPr>
    </w:p>
    <w:sectPr w:rsidR="0028400C" w:rsidRPr="007B060D" w:rsidSect="00A74801">
      <w:pgSz w:w="12240" w:h="15840"/>
      <w:pgMar w:top="360" w:right="850" w:bottom="1134" w:left="1701" w:header="720" w:footer="720" w:gutter="0"/>
      <w:cols w:space="720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S Mincho">
    <w:altName w:val="?l?r ??Ѓfc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7E2E95"/>
    <w:multiLevelType w:val="multilevel"/>
    <w:tmpl w:val="B964DE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1">
    <w:nsid w:val="071013F2"/>
    <w:multiLevelType w:val="multilevel"/>
    <w:tmpl w:val="CECA96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2">
    <w:nsid w:val="07C421FF"/>
    <w:multiLevelType w:val="hybridMultilevel"/>
    <w:tmpl w:val="CD523EC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F4A3203"/>
    <w:multiLevelType w:val="multilevel"/>
    <w:tmpl w:val="CB4829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4">
    <w:nsid w:val="496E504C"/>
    <w:multiLevelType w:val="hybridMultilevel"/>
    <w:tmpl w:val="3F0E6490"/>
    <w:lvl w:ilvl="0" w:tplc="7926299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080" w:hanging="360"/>
      </w:pPr>
    </w:lvl>
    <w:lvl w:ilvl="2" w:tplc="0419001B">
      <w:start w:val="1"/>
      <w:numFmt w:val="lowerRoman"/>
      <w:lvlText w:val="%3."/>
      <w:lvlJc w:val="right"/>
      <w:pPr>
        <w:ind w:left="1800" w:hanging="180"/>
      </w:pPr>
    </w:lvl>
    <w:lvl w:ilvl="3" w:tplc="0419000F">
      <w:start w:val="1"/>
      <w:numFmt w:val="decimal"/>
      <w:lvlText w:val="%4."/>
      <w:lvlJc w:val="left"/>
      <w:pPr>
        <w:ind w:left="2520" w:hanging="360"/>
      </w:pPr>
    </w:lvl>
    <w:lvl w:ilvl="4" w:tplc="04190019">
      <w:start w:val="1"/>
      <w:numFmt w:val="lowerLetter"/>
      <w:lvlText w:val="%5."/>
      <w:lvlJc w:val="left"/>
      <w:pPr>
        <w:ind w:left="3240" w:hanging="360"/>
      </w:pPr>
    </w:lvl>
    <w:lvl w:ilvl="5" w:tplc="0419001B">
      <w:start w:val="1"/>
      <w:numFmt w:val="lowerRoman"/>
      <w:lvlText w:val="%6."/>
      <w:lvlJc w:val="right"/>
      <w:pPr>
        <w:ind w:left="3960" w:hanging="180"/>
      </w:pPr>
    </w:lvl>
    <w:lvl w:ilvl="6" w:tplc="0419000F">
      <w:start w:val="1"/>
      <w:numFmt w:val="decimal"/>
      <w:lvlText w:val="%7."/>
      <w:lvlJc w:val="left"/>
      <w:pPr>
        <w:ind w:left="4680" w:hanging="360"/>
      </w:pPr>
    </w:lvl>
    <w:lvl w:ilvl="7" w:tplc="04190019">
      <w:start w:val="1"/>
      <w:numFmt w:val="lowerLetter"/>
      <w:lvlText w:val="%8."/>
      <w:lvlJc w:val="left"/>
      <w:pPr>
        <w:ind w:left="5400" w:hanging="360"/>
      </w:pPr>
    </w:lvl>
    <w:lvl w:ilvl="8" w:tplc="0419001B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56E314DE"/>
    <w:multiLevelType w:val="hybridMultilevel"/>
    <w:tmpl w:val="CCF695D4"/>
    <w:lvl w:ilvl="0" w:tplc="8BB64648">
      <w:start w:val="1"/>
      <w:numFmt w:val="decimal"/>
      <w:lvlText w:val="%1."/>
      <w:lvlJc w:val="left"/>
      <w:pPr>
        <w:ind w:left="1068" w:hanging="360"/>
      </w:pPr>
      <w:rPr>
        <w:color w:val="333333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711F7436"/>
    <w:multiLevelType w:val="multilevel"/>
    <w:tmpl w:val="DF600BE8"/>
    <w:lvl w:ilvl="0">
      <w:start w:val="1"/>
      <w:numFmt w:val="decimal"/>
      <w:lvlText w:val="ГЛАВА %1."/>
      <w:lvlJc w:val="left"/>
      <w:pPr>
        <w:tabs>
          <w:tab w:val="num" w:pos="1728"/>
        </w:tabs>
        <w:ind w:left="288"/>
      </w:pPr>
      <w:rPr>
        <w:rFonts w:ascii="Times New Roman" w:hAnsi="Times New Roman" w:cs="Times New Roman" w:hint="default"/>
        <w:sz w:val="28"/>
        <w:szCs w:val="28"/>
      </w:rPr>
    </w:lvl>
    <w:lvl w:ilvl="1">
      <w:start w:val="1"/>
      <w:numFmt w:val="decimal"/>
      <w:lvlRestart w:val="0"/>
      <w:pStyle w:val="22"/>
      <w:suff w:val="space"/>
      <w:lvlText w:val="Статья %2."/>
      <w:lvlJc w:val="left"/>
      <w:pPr>
        <w:ind w:left="288"/>
      </w:pPr>
      <w:rPr>
        <w:rFonts w:ascii="Times New Roman" w:hAnsi="Times New Roman" w:cs="Times New Roman" w:hint="default"/>
        <w:sz w:val="28"/>
        <w:szCs w:val="28"/>
      </w:rPr>
    </w:lvl>
    <w:lvl w:ilvl="2">
      <w:start w:val="1"/>
      <w:numFmt w:val="decimal"/>
      <w:pStyle w:val="4"/>
      <w:lvlText w:val="%3."/>
      <w:lvlJc w:val="left"/>
      <w:pPr>
        <w:tabs>
          <w:tab w:val="num" w:pos="1152"/>
        </w:tabs>
        <w:ind w:left="1152" w:hanging="432"/>
      </w:pPr>
    </w:lvl>
    <w:lvl w:ilvl="3">
      <w:start w:val="1"/>
      <w:numFmt w:val="lowerRoman"/>
      <w:lvlText w:val="(%4)"/>
      <w:lvlJc w:val="right"/>
      <w:pPr>
        <w:tabs>
          <w:tab w:val="num" w:pos="1152"/>
        </w:tabs>
        <w:ind w:left="1152" w:hanging="144"/>
      </w:pPr>
    </w:lvl>
    <w:lvl w:ilvl="4">
      <w:start w:val="1"/>
      <w:numFmt w:val="decimal"/>
      <w:lvlText w:val="%5)"/>
      <w:lvlJc w:val="left"/>
      <w:pPr>
        <w:tabs>
          <w:tab w:val="num" w:pos="1296"/>
        </w:tabs>
        <w:ind w:left="1296" w:hanging="432"/>
      </w:pPr>
    </w:lvl>
    <w:lvl w:ilvl="5">
      <w:start w:val="1"/>
      <w:numFmt w:val="lowerLetter"/>
      <w:lvlText w:val="%6)"/>
      <w:lvlJc w:val="left"/>
      <w:pPr>
        <w:tabs>
          <w:tab w:val="num" w:pos="1440"/>
        </w:tabs>
        <w:ind w:left="1440" w:hanging="432"/>
      </w:pPr>
    </w:lvl>
    <w:lvl w:ilvl="6">
      <w:start w:val="1"/>
      <w:numFmt w:val="lowerRoman"/>
      <w:lvlText w:val="%7)"/>
      <w:lvlJc w:val="right"/>
      <w:pPr>
        <w:tabs>
          <w:tab w:val="num" w:pos="1584"/>
        </w:tabs>
        <w:ind w:left="1584" w:hanging="288"/>
      </w:pPr>
    </w:lvl>
    <w:lvl w:ilvl="7">
      <w:start w:val="1"/>
      <w:numFmt w:val="lowerLetter"/>
      <w:lvlText w:val="%8."/>
      <w:lvlJc w:val="left"/>
      <w:pPr>
        <w:tabs>
          <w:tab w:val="num" w:pos="1728"/>
        </w:tabs>
        <w:ind w:left="1728" w:hanging="432"/>
      </w:pPr>
    </w:lvl>
    <w:lvl w:ilvl="8">
      <w:start w:val="1"/>
      <w:numFmt w:val="lowerRoman"/>
      <w:lvlText w:val="%9."/>
      <w:lvlJc w:val="right"/>
      <w:pPr>
        <w:tabs>
          <w:tab w:val="num" w:pos="1872"/>
        </w:tabs>
        <w:ind w:left="1872" w:hanging="144"/>
      </w:pPr>
    </w:lvl>
  </w:abstractNum>
  <w:abstractNum w:abstractNumId="7">
    <w:nsid w:val="76DE6C16"/>
    <w:multiLevelType w:val="multilevel"/>
    <w:tmpl w:val="CD1AE1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num w:numId="1">
    <w:abstractNumId w:val="0"/>
  </w:num>
  <w:num w:numId="2">
    <w:abstractNumId w:val="1"/>
  </w:num>
  <w:num w:numId="3">
    <w:abstractNumId w:val="7"/>
  </w:num>
  <w:num w:numId="4">
    <w:abstractNumId w:val="3"/>
  </w:num>
  <w:num w:numId="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4"/>
  </w:num>
  <w:num w:numId="7">
    <w:abstractNumId w:val="2"/>
  </w:num>
  <w:num w:numId="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doNotHyphenateCaps/>
  <w:drawingGridHorizontalSpacing w:val="110"/>
  <w:displayHorizontalDrawingGridEvery w:val="2"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44E14"/>
    <w:rsid w:val="0000066C"/>
    <w:rsid w:val="00002945"/>
    <w:rsid w:val="00004774"/>
    <w:rsid w:val="00004A5E"/>
    <w:rsid w:val="00013621"/>
    <w:rsid w:val="00013B9B"/>
    <w:rsid w:val="000146B7"/>
    <w:rsid w:val="0002288E"/>
    <w:rsid w:val="00022D47"/>
    <w:rsid w:val="00025491"/>
    <w:rsid w:val="00026555"/>
    <w:rsid w:val="00026A9D"/>
    <w:rsid w:val="000370AC"/>
    <w:rsid w:val="0004262B"/>
    <w:rsid w:val="00044BBB"/>
    <w:rsid w:val="00046520"/>
    <w:rsid w:val="000524B0"/>
    <w:rsid w:val="00053F7E"/>
    <w:rsid w:val="00062873"/>
    <w:rsid w:val="000841FE"/>
    <w:rsid w:val="000868CA"/>
    <w:rsid w:val="00091306"/>
    <w:rsid w:val="00091B40"/>
    <w:rsid w:val="00096549"/>
    <w:rsid w:val="000B7489"/>
    <w:rsid w:val="000B7857"/>
    <w:rsid w:val="000D47D2"/>
    <w:rsid w:val="000E05F1"/>
    <w:rsid w:val="000E1638"/>
    <w:rsid w:val="000E44E2"/>
    <w:rsid w:val="000E5345"/>
    <w:rsid w:val="000E626A"/>
    <w:rsid w:val="000E73C2"/>
    <w:rsid w:val="000F4246"/>
    <w:rsid w:val="00103D69"/>
    <w:rsid w:val="00105988"/>
    <w:rsid w:val="001118B0"/>
    <w:rsid w:val="0011458A"/>
    <w:rsid w:val="001161F6"/>
    <w:rsid w:val="00120493"/>
    <w:rsid w:val="001224DC"/>
    <w:rsid w:val="00136087"/>
    <w:rsid w:val="00141F4D"/>
    <w:rsid w:val="00145FB1"/>
    <w:rsid w:val="00153501"/>
    <w:rsid w:val="001624C7"/>
    <w:rsid w:val="00184903"/>
    <w:rsid w:val="001A10CC"/>
    <w:rsid w:val="001A1B59"/>
    <w:rsid w:val="001A2A5F"/>
    <w:rsid w:val="001B1C02"/>
    <w:rsid w:val="001B4724"/>
    <w:rsid w:val="001B4DB1"/>
    <w:rsid w:val="001C0447"/>
    <w:rsid w:val="001E2DDA"/>
    <w:rsid w:val="001E3609"/>
    <w:rsid w:val="001E439B"/>
    <w:rsid w:val="001F093A"/>
    <w:rsid w:val="001F208C"/>
    <w:rsid w:val="001F2C92"/>
    <w:rsid w:val="001F3E71"/>
    <w:rsid w:val="00210685"/>
    <w:rsid w:val="00214BB2"/>
    <w:rsid w:val="00214D52"/>
    <w:rsid w:val="00225E28"/>
    <w:rsid w:val="00233ED5"/>
    <w:rsid w:val="00233EE7"/>
    <w:rsid w:val="002344CD"/>
    <w:rsid w:val="00235087"/>
    <w:rsid w:val="0025579F"/>
    <w:rsid w:val="00260F32"/>
    <w:rsid w:val="00264433"/>
    <w:rsid w:val="00272186"/>
    <w:rsid w:val="00275379"/>
    <w:rsid w:val="0027598A"/>
    <w:rsid w:val="0028400C"/>
    <w:rsid w:val="002849C6"/>
    <w:rsid w:val="002872DC"/>
    <w:rsid w:val="002879F5"/>
    <w:rsid w:val="002A7E5E"/>
    <w:rsid w:val="002C4996"/>
    <w:rsid w:val="002C5F74"/>
    <w:rsid w:val="002C6535"/>
    <w:rsid w:val="002D2FC3"/>
    <w:rsid w:val="002D5A13"/>
    <w:rsid w:val="002D6B4E"/>
    <w:rsid w:val="002E2822"/>
    <w:rsid w:val="002E4540"/>
    <w:rsid w:val="002E5188"/>
    <w:rsid w:val="002F238C"/>
    <w:rsid w:val="002F4E0A"/>
    <w:rsid w:val="002F6358"/>
    <w:rsid w:val="00301F39"/>
    <w:rsid w:val="0031066B"/>
    <w:rsid w:val="00313324"/>
    <w:rsid w:val="0032209D"/>
    <w:rsid w:val="00322BF6"/>
    <w:rsid w:val="003241FA"/>
    <w:rsid w:val="003260B8"/>
    <w:rsid w:val="00331D0F"/>
    <w:rsid w:val="003354DE"/>
    <w:rsid w:val="00337B38"/>
    <w:rsid w:val="00347837"/>
    <w:rsid w:val="00354A8D"/>
    <w:rsid w:val="003556D4"/>
    <w:rsid w:val="003562D3"/>
    <w:rsid w:val="00364A97"/>
    <w:rsid w:val="0036598F"/>
    <w:rsid w:val="00374012"/>
    <w:rsid w:val="00377D99"/>
    <w:rsid w:val="003809B3"/>
    <w:rsid w:val="003A25E5"/>
    <w:rsid w:val="003B73A1"/>
    <w:rsid w:val="003C2E36"/>
    <w:rsid w:val="003C36C6"/>
    <w:rsid w:val="003C47E0"/>
    <w:rsid w:val="003E0743"/>
    <w:rsid w:val="003F3818"/>
    <w:rsid w:val="003F5EF0"/>
    <w:rsid w:val="004068E2"/>
    <w:rsid w:val="004118CC"/>
    <w:rsid w:val="004125B0"/>
    <w:rsid w:val="00412F50"/>
    <w:rsid w:val="004150D6"/>
    <w:rsid w:val="0042205F"/>
    <w:rsid w:val="00422A3D"/>
    <w:rsid w:val="00426D7F"/>
    <w:rsid w:val="0043240B"/>
    <w:rsid w:val="00432DBB"/>
    <w:rsid w:val="00433014"/>
    <w:rsid w:val="00436F31"/>
    <w:rsid w:val="00445165"/>
    <w:rsid w:val="00446097"/>
    <w:rsid w:val="0044660C"/>
    <w:rsid w:val="00446728"/>
    <w:rsid w:val="00447970"/>
    <w:rsid w:val="00455BF3"/>
    <w:rsid w:val="00465A29"/>
    <w:rsid w:val="00474B71"/>
    <w:rsid w:val="004A0F4E"/>
    <w:rsid w:val="004A7149"/>
    <w:rsid w:val="004B2873"/>
    <w:rsid w:val="004D0E57"/>
    <w:rsid w:val="004D0F04"/>
    <w:rsid w:val="004D5917"/>
    <w:rsid w:val="004D5DC3"/>
    <w:rsid w:val="004F1D5A"/>
    <w:rsid w:val="004F30CF"/>
    <w:rsid w:val="0052509A"/>
    <w:rsid w:val="00527B33"/>
    <w:rsid w:val="00527D2D"/>
    <w:rsid w:val="005311BB"/>
    <w:rsid w:val="0053425D"/>
    <w:rsid w:val="00537BF7"/>
    <w:rsid w:val="0054012D"/>
    <w:rsid w:val="00541E5E"/>
    <w:rsid w:val="00547371"/>
    <w:rsid w:val="00551198"/>
    <w:rsid w:val="005539DA"/>
    <w:rsid w:val="00561C58"/>
    <w:rsid w:val="0056205D"/>
    <w:rsid w:val="0057172A"/>
    <w:rsid w:val="005802C4"/>
    <w:rsid w:val="0058396F"/>
    <w:rsid w:val="00586513"/>
    <w:rsid w:val="005A4132"/>
    <w:rsid w:val="005A480E"/>
    <w:rsid w:val="005B31B8"/>
    <w:rsid w:val="005C0F1F"/>
    <w:rsid w:val="005C2C80"/>
    <w:rsid w:val="005C2F8C"/>
    <w:rsid w:val="005D2BDC"/>
    <w:rsid w:val="005E565E"/>
    <w:rsid w:val="005F6A32"/>
    <w:rsid w:val="00610D64"/>
    <w:rsid w:val="006121D9"/>
    <w:rsid w:val="0061658D"/>
    <w:rsid w:val="006204AD"/>
    <w:rsid w:val="00624013"/>
    <w:rsid w:val="00624DE1"/>
    <w:rsid w:val="00625EB4"/>
    <w:rsid w:val="00626E44"/>
    <w:rsid w:val="00635EC2"/>
    <w:rsid w:val="00642BC2"/>
    <w:rsid w:val="00644C6F"/>
    <w:rsid w:val="00644E14"/>
    <w:rsid w:val="006548F3"/>
    <w:rsid w:val="006552D8"/>
    <w:rsid w:val="0065781C"/>
    <w:rsid w:val="006610F4"/>
    <w:rsid w:val="00671E8E"/>
    <w:rsid w:val="006A1D9F"/>
    <w:rsid w:val="006A69C4"/>
    <w:rsid w:val="006A7287"/>
    <w:rsid w:val="006B0730"/>
    <w:rsid w:val="006B5B41"/>
    <w:rsid w:val="006B6D68"/>
    <w:rsid w:val="006C39B6"/>
    <w:rsid w:val="006D280D"/>
    <w:rsid w:val="006D41C2"/>
    <w:rsid w:val="006E44A7"/>
    <w:rsid w:val="006E4CCB"/>
    <w:rsid w:val="006F4AD6"/>
    <w:rsid w:val="006F577C"/>
    <w:rsid w:val="006F7926"/>
    <w:rsid w:val="00707DD4"/>
    <w:rsid w:val="00726A85"/>
    <w:rsid w:val="00731132"/>
    <w:rsid w:val="00733E3A"/>
    <w:rsid w:val="007509CA"/>
    <w:rsid w:val="0076621C"/>
    <w:rsid w:val="00770C6C"/>
    <w:rsid w:val="00773C9A"/>
    <w:rsid w:val="007758A1"/>
    <w:rsid w:val="007929F9"/>
    <w:rsid w:val="007961F8"/>
    <w:rsid w:val="00796A2E"/>
    <w:rsid w:val="007A253E"/>
    <w:rsid w:val="007A46B3"/>
    <w:rsid w:val="007A674D"/>
    <w:rsid w:val="007B060D"/>
    <w:rsid w:val="007C130E"/>
    <w:rsid w:val="007D5054"/>
    <w:rsid w:val="007D7FFD"/>
    <w:rsid w:val="007E1F0E"/>
    <w:rsid w:val="007E6AAC"/>
    <w:rsid w:val="007F282D"/>
    <w:rsid w:val="00803EBD"/>
    <w:rsid w:val="008062EF"/>
    <w:rsid w:val="008070D8"/>
    <w:rsid w:val="008127C1"/>
    <w:rsid w:val="00814027"/>
    <w:rsid w:val="00832054"/>
    <w:rsid w:val="00832954"/>
    <w:rsid w:val="008365FF"/>
    <w:rsid w:val="00853B76"/>
    <w:rsid w:val="00856AD0"/>
    <w:rsid w:val="00863802"/>
    <w:rsid w:val="008740BA"/>
    <w:rsid w:val="008845B4"/>
    <w:rsid w:val="00884C19"/>
    <w:rsid w:val="00886335"/>
    <w:rsid w:val="008908BB"/>
    <w:rsid w:val="008A147E"/>
    <w:rsid w:val="008A15DB"/>
    <w:rsid w:val="008B3AB0"/>
    <w:rsid w:val="008B42F1"/>
    <w:rsid w:val="008E0B8D"/>
    <w:rsid w:val="008E3507"/>
    <w:rsid w:val="008E4C40"/>
    <w:rsid w:val="008E67C3"/>
    <w:rsid w:val="0090151F"/>
    <w:rsid w:val="0091062D"/>
    <w:rsid w:val="00912428"/>
    <w:rsid w:val="00917EF7"/>
    <w:rsid w:val="00921ECF"/>
    <w:rsid w:val="00925EB0"/>
    <w:rsid w:val="0092602E"/>
    <w:rsid w:val="009315EC"/>
    <w:rsid w:val="009347A1"/>
    <w:rsid w:val="0094448A"/>
    <w:rsid w:val="009470DA"/>
    <w:rsid w:val="00947D39"/>
    <w:rsid w:val="00947F2F"/>
    <w:rsid w:val="00951A3D"/>
    <w:rsid w:val="00960366"/>
    <w:rsid w:val="00987690"/>
    <w:rsid w:val="00991031"/>
    <w:rsid w:val="00994517"/>
    <w:rsid w:val="00996432"/>
    <w:rsid w:val="009976A6"/>
    <w:rsid w:val="009A31F8"/>
    <w:rsid w:val="009A67DD"/>
    <w:rsid w:val="009C3FFD"/>
    <w:rsid w:val="009C53C1"/>
    <w:rsid w:val="009C6A57"/>
    <w:rsid w:val="009D1F98"/>
    <w:rsid w:val="00A036D0"/>
    <w:rsid w:val="00A049A2"/>
    <w:rsid w:val="00A06CAB"/>
    <w:rsid w:val="00A07128"/>
    <w:rsid w:val="00A07D83"/>
    <w:rsid w:val="00A12153"/>
    <w:rsid w:val="00A26E09"/>
    <w:rsid w:val="00A320FC"/>
    <w:rsid w:val="00A379B0"/>
    <w:rsid w:val="00A37E2A"/>
    <w:rsid w:val="00A61770"/>
    <w:rsid w:val="00A74801"/>
    <w:rsid w:val="00A75375"/>
    <w:rsid w:val="00A76B43"/>
    <w:rsid w:val="00A90F4D"/>
    <w:rsid w:val="00AB7B2B"/>
    <w:rsid w:val="00AC5B4C"/>
    <w:rsid w:val="00AC6E72"/>
    <w:rsid w:val="00AD3591"/>
    <w:rsid w:val="00AD69B5"/>
    <w:rsid w:val="00AE1026"/>
    <w:rsid w:val="00AF07D6"/>
    <w:rsid w:val="00AF0CCB"/>
    <w:rsid w:val="00AF0D2F"/>
    <w:rsid w:val="00AF1569"/>
    <w:rsid w:val="00AF2A30"/>
    <w:rsid w:val="00AF41DD"/>
    <w:rsid w:val="00B035F1"/>
    <w:rsid w:val="00B03B62"/>
    <w:rsid w:val="00B07C1D"/>
    <w:rsid w:val="00B10CD9"/>
    <w:rsid w:val="00B1596B"/>
    <w:rsid w:val="00B25358"/>
    <w:rsid w:val="00B2565E"/>
    <w:rsid w:val="00B44D78"/>
    <w:rsid w:val="00B514B8"/>
    <w:rsid w:val="00B53757"/>
    <w:rsid w:val="00B639D9"/>
    <w:rsid w:val="00B63B5A"/>
    <w:rsid w:val="00B70B9A"/>
    <w:rsid w:val="00B77C2A"/>
    <w:rsid w:val="00B82E99"/>
    <w:rsid w:val="00B8499A"/>
    <w:rsid w:val="00BA0EDE"/>
    <w:rsid w:val="00BB65B9"/>
    <w:rsid w:val="00BB6953"/>
    <w:rsid w:val="00BB7195"/>
    <w:rsid w:val="00BB7308"/>
    <w:rsid w:val="00BD19C8"/>
    <w:rsid w:val="00BD2C5B"/>
    <w:rsid w:val="00BD5240"/>
    <w:rsid w:val="00BD7B10"/>
    <w:rsid w:val="00BE7140"/>
    <w:rsid w:val="00BF2F2A"/>
    <w:rsid w:val="00BF7759"/>
    <w:rsid w:val="00BF78F3"/>
    <w:rsid w:val="00C06D13"/>
    <w:rsid w:val="00C15D7E"/>
    <w:rsid w:val="00C31F22"/>
    <w:rsid w:val="00C32F40"/>
    <w:rsid w:val="00C34D63"/>
    <w:rsid w:val="00C41FD3"/>
    <w:rsid w:val="00C46FEB"/>
    <w:rsid w:val="00C52DD3"/>
    <w:rsid w:val="00C60D8C"/>
    <w:rsid w:val="00C664C4"/>
    <w:rsid w:val="00C67BDD"/>
    <w:rsid w:val="00C736B2"/>
    <w:rsid w:val="00C75EF2"/>
    <w:rsid w:val="00C8680B"/>
    <w:rsid w:val="00C87F24"/>
    <w:rsid w:val="00C96B99"/>
    <w:rsid w:val="00CA15CD"/>
    <w:rsid w:val="00CA4515"/>
    <w:rsid w:val="00CA6FF5"/>
    <w:rsid w:val="00CC2CAE"/>
    <w:rsid w:val="00CC3DAF"/>
    <w:rsid w:val="00CE2F39"/>
    <w:rsid w:val="00CF49CE"/>
    <w:rsid w:val="00D01190"/>
    <w:rsid w:val="00D1192D"/>
    <w:rsid w:val="00D11CFC"/>
    <w:rsid w:val="00D12451"/>
    <w:rsid w:val="00D13E3D"/>
    <w:rsid w:val="00D170B7"/>
    <w:rsid w:val="00D21782"/>
    <w:rsid w:val="00D37B79"/>
    <w:rsid w:val="00D44C15"/>
    <w:rsid w:val="00D47A71"/>
    <w:rsid w:val="00D6407C"/>
    <w:rsid w:val="00D64956"/>
    <w:rsid w:val="00D664DB"/>
    <w:rsid w:val="00D721EC"/>
    <w:rsid w:val="00D75BBE"/>
    <w:rsid w:val="00D833E4"/>
    <w:rsid w:val="00D92D81"/>
    <w:rsid w:val="00DA0EBD"/>
    <w:rsid w:val="00DA1853"/>
    <w:rsid w:val="00DB2F44"/>
    <w:rsid w:val="00DB51D9"/>
    <w:rsid w:val="00DC7CB3"/>
    <w:rsid w:val="00DD6BB2"/>
    <w:rsid w:val="00DE224A"/>
    <w:rsid w:val="00DE6ECE"/>
    <w:rsid w:val="00DE6F70"/>
    <w:rsid w:val="00DE723D"/>
    <w:rsid w:val="00DF05A4"/>
    <w:rsid w:val="00E029D0"/>
    <w:rsid w:val="00E0387B"/>
    <w:rsid w:val="00E04C93"/>
    <w:rsid w:val="00E05C60"/>
    <w:rsid w:val="00E072A4"/>
    <w:rsid w:val="00E10AA7"/>
    <w:rsid w:val="00E11708"/>
    <w:rsid w:val="00E25215"/>
    <w:rsid w:val="00E25ADD"/>
    <w:rsid w:val="00E330F8"/>
    <w:rsid w:val="00E35E5F"/>
    <w:rsid w:val="00E3762D"/>
    <w:rsid w:val="00E44AFF"/>
    <w:rsid w:val="00E50C61"/>
    <w:rsid w:val="00E516D8"/>
    <w:rsid w:val="00E527C9"/>
    <w:rsid w:val="00E53FC6"/>
    <w:rsid w:val="00E6418D"/>
    <w:rsid w:val="00E703C7"/>
    <w:rsid w:val="00E71116"/>
    <w:rsid w:val="00E73503"/>
    <w:rsid w:val="00E766A4"/>
    <w:rsid w:val="00E87D2C"/>
    <w:rsid w:val="00EA3877"/>
    <w:rsid w:val="00EB3176"/>
    <w:rsid w:val="00EB67E2"/>
    <w:rsid w:val="00EB7D8E"/>
    <w:rsid w:val="00ED4288"/>
    <w:rsid w:val="00EF3686"/>
    <w:rsid w:val="00F165FD"/>
    <w:rsid w:val="00F178FC"/>
    <w:rsid w:val="00F2227A"/>
    <w:rsid w:val="00F26F4C"/>
    <w:rsid w:val="00F27D59"/>
    <w:rsid w:val="00F31AEE"/>
    <w:rsid w:val="00F344CD"/>
    <w:rsid w:val="00F40C64"/>
    <w:rsid w:val="00F4279D"/>
    <w:rsid w:val="00F51E22"/>
    <w:rsid w:val="00F57825"/>
    <w:rsid w:val="00F61782"/>
    <w:rsid w:val="00F67ACF"/>
    <w:rsid w:val="00F762C5"/>
    <w:rsid w:val="00F7787C"/>
    <w:rsid w:val="00F82941"/>
    <w:rsid w:val="00F96DF4"/>
    <w:rsid w:val="00FA6D64"/>
    <w:rsid w:val="00FB0112"/>
    <w:rsid w:val="00FB21A9"/>
    <w:rsid w:val="00FB2C57"/>
    <w:rsid w:val="00FB4907"/>
    <w:rsid w:val="00FB7BC9"/>
    <w:rsid w:val="00FC19E3"/>
    <w:rsid w:val="00FC4306"/>
    <w:rsid w:val="00FC63F6"/>
    <w:rsid w:val="00FE7195"/>
    <w:rsid w:val="00FF0C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Body Text Indent 2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Normal (Web)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703C7"/>
    <w:pPr>
      <w:spacing w:after="160" w:line="259" w:lineRule="auto"/>
    </w:pPr>
    <w:rPr>
      <w:rFonts w:cs="Calibri"/>
      <w:lang w:eastAsia="en-US"/>
    </w:rPr>
  </w:style>
  <w:style w:type="paragraph" w:styleId="Heading1">
    <w:name w:val="heading 1"/>
    <w:basedOn w:val="Normal"/>
    <w:link w:val="Heading1Char"/>
    <w:uiPriority w:val="99"/>
    <w:qFormat/>
    <w:rsid w:val="00644E14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Heading2">
    <w:name w:val="heading 2"/>
    <w:basedOn w:val="Normal"/>
    <w:next w:val="Normal"/>
    <w:link w:val="Heading2Char"/>
    <w:uiPriority w:val="99"/>
    <w:qFormat/>
    <w:rsid w:val="008E0B8D"/>
    <w:pPr>
      <w:keepNext/>
      <w:keepLines/>
      <w:spacing w:before="200" w:after="0"/>
      <w:outlineLvl w:val="1"/>
    </w:pPr>
    <w:rPr>
      <w:rFonts w:ascii="Cambria" w:eastAsia="Times New Roman" w:hAnsi="Cambria" w:cs="Cambria"/>
      <w:b/>
      <w:bCs/>
      <w:color w:val="4F81BD"/>
      <w:sz w:val="26"/>
      <w:szCs w:val="26"/>
    </w:rPr>
  </w:style>
  <w:style w:type="paragraph" w:styleId="Heading3">
    <w:name w:val="heading 3"/>
    <w:basedOn w:val="Normal"/>
    <w:link w:val="Heading3Char"/>
    <w:uiPriority w:val="99"/>
    <w:qFormat/>
    <w:rsid w:val="00644E1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44E14"/>
    <w:rPr>
      <w:rFonts w:ascii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8E0B8D"/>
    <w:rPr>
      <w:rFonts w:ascii="Cambria" w:hAnsi="Cambria" w:cs="Cambria"/>
      <w:b/>
      <w:bCs/>
      <w:color w:val="4F81BD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644E14"/>
    <w:rPr>
      <w:rFonts w:ascii="Times New Roman" w:hAnsi="Times New Roman" w:cs="Times New Roman"/>
      <w:b/>
      <w:bCs/>
      <w:sz w:val="27"/>
      <w:szCs w:val="27"/>
      <w:lang w:eastAsia="ru-RU"/>
    </w:rPr>
  </w:style>
  <w:style w:type="character" w:styleId="Hyperlink">
    <w:name w:val="Hyperlink"/>
    <w:basedOn w:val="DefaultParagraphFont"/>
    <w:uiPriority w:val="99"/>
    <w:semiHidden/>
    <w:rsid w:val="00644E14"/>
    <w:rPr>
      <w:color w:val="0000FF"/>
      <w:u w:val="single"/>
    </w:rPr>
  </w:style>
  <w:style w:type="paragraph" w:styleId="z-TopofForm">
    <w:name w:val="HTML Top of Form"/>
    <w:basedOn w:val="Normal"/>
    <w:next w:val="Normal"/>
    <w:link w:val="z-TopofFormChar"/>
    <w:hidden/>
    <w:uiPriority w:val="99"/>
    <w:semiHidden/>
    <w:rsid w:val="00644E14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z-TopofFormChar">
    <w:name w:val="z-Top of Form Char"/>
    <w:basedOn w:val="DefaultParagraphFont"/>
    <w:link w:val="z-TopofForm"/>
    <w:uiPriority w:val="99"/>
    <w:semiHidden/>
    <w:locked/>
    <w:rsid w:val="00644E14"/>
    <w:rPr>
      <w:rFonts w:ascii="Arial" w:hAnsi="Arial" w:cs="Arial"/>
      <w:vanish/>
      <w:sz w:val="16"/>
      <w:szCs w:val="16"/>
      <w:lang w:eastAsia="ru-RU"/>
    </w:rPr>
  </w:style>
  <w:style w:type="paragraph" w:styleId="z-BottomofForm">
    <w:name w:val="HTML Bottom of Form"/>
    <w:basedOn w:val="Normal"/>
    <w:next w:val="Normal"/>
    <w:link w:val="z-BottomofFormChar"/>
    <w:hidden/>
    <w:uiPriority w:val="99"/>
    <w:semiHidden/>
    <w:rsid w:val="00644E14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z-BottomofFormChar">
    <w:name w:val="z-Bottom of Form Char"/>
    <w:basedOn w:val="DefaultParagraphFont"/>
    <w:link w:val="z-BottomofForm"/>
    <w:uiPriority w:val="99"/>
    <w:semiHidden/>
    <w:locked/>
    <w:rsid w:val="00644E14"/>
    <w:rPr>
      <w:rFonts w:ascii="Arial" w:hAnsi="Arial" w:cs="Arial"/>
      <w:vanish/>
      <w:sz w:val="16"/>
      <w:szCs w:val="16"/>
      <w:lang w:eastAsia="ru-RU"/>
    </w:rPr>
  </w:style>
  <w:style w:type="character" w:customStyle="1" w:styleId="sf-sub-indicator">
    <w:name w:val="sf-sub-indicator"/>
    <w:basedOn w:val="DefaultParagraphFont"/>
    <w:uiPriority w:val="99"/>
    <w:rsid w:val="00644E14"/>
  </w:style>
  <w:style w:type="paragraph" w:styleId="NormalWeb">
    <w:name w:val="Normal (Web)"/>
    <w:basedOn w:val="Normal"/>
    <w:uiPriority w:val="99"/>
    <w:semiHidden/>
    <w:rsid w:val="00644E1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Strong">
    <w:name w:val="Strong"/>
    <w:basedOn w:val="DefaultParagraphFont"/>
    <w:uiPriority w:val="99"/>
    <w:qFormat/>
    <w:rsid w:val="00644E14"/>
    <w:rPr>
      <w:b/>
      <w:bCs/>
    </w:rPr>
  </w:style>
  <w:style w:type="character" w:customStyle="1" w:styleId="comment">
    <w:name w:val="comment"/>
    <w:basedOn w:val="DefaultParagraphFont"/>
    <w:uiPriority w:val="99"/>
    <w:rsid w:val="00644E14"/>
  </w:style>
  <w:style w:type="paragraph" w:customStyle="1" w:styleId="post-meta">
    <w:name w:val="post-meta"/>
    <w:basedOn w:val="Normal"/>
    <w:uiPriority w:val="99"/>
    <w:rsid w:val="00644E1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post-date">
    <w:name w:val="post-date"/>
    <w:basedOn w:val="DefaultParagraphFont"/>
    <w:uiPriority w:val="99"/>
    <w:rsid w:val="00644E14"/>
  </w:style>
  <w:style w:type="character" w:customStyle="1" w:styleId="post-comments">
    <w:name w:val="post-comments"/>
    <w:basedOn w:val="DefaultParagraphFont"/>
    <w:uiPriority w:val="99"/>
    <w:rsid w:val="00644E14"/>
  </w:style>
  <w:style w:type="paragraph" w:styleId="BalloonText">
    <w:name w:val="Balloon Text"/>
    <w:basedOn w:val="Normal"/>
    <w:link w:val="BalloonTextChar"/>
    <w:uiPriority w:val="99"/>
    <w:semiHidden/>
    <w:rsid w:val="00644E1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644E14"/>
    <w:rPr>
      <w:rFonts w:ascii="Tahoma" w:hAnsi="Tahoma" w:cs="Tahoma"/>
      <w:sz w:val="16"/>
      <w:szCs w:val="16"/>
    </w:rPr>
  </w:style>
  <w:style w:type="character" w:styleId="Emphasis">
    <w:name w:val="Emphasis"/>
    <w:basedOn w:val="DefaultParagraphFont"/>
    <w:uiPriority w:val="99"/>
    <w:qFormat/>
    <w:rsid w:val="00D01190"/>
    <w:rPr>
      <w:i/>
      <w:iCs/>
    </w:rPr>
  </w:style>
  <w:style w:type="character" w:customStyle="1" w:styleId="a">
    <w:name w:val="Гипертекстовая ссылка"/>
    <w:basedOn w:val="DefaultParagraphFont"/>
    <w:uiPriority w:val="99"/>
    <w:rsid w:val="007929F9"/>
    <w:rPr>
      <w:b/>
      <w:bCs/>
      <w:color w:val="auto"/>
    </w:rPr>
  </w:style>
  <w:style w:type="paragraph" w:customStyle="1" w:styleId="Default">
    <w:name w:val="Default"/>
    <w:uiPriority w:val="99"/>
    <w:rsid w:val="002344CD"/>
    <w:pPr>
      <w:autoSpaceDE w:val="0"/>
      <w:autoSpaceDN w:val="0"/>
      <w:adjustRightInd w:val="0"/>
    </w:pPr>
    <w:rPr>
      <w:rFonts w:ascii="Cambria" w:hAnsi="Cambria" w:cs="Cambria"/>
      <w:color w:val="000000"/>
      <w:sz w:val="24"/>
      <w:szCs w:val="24"/>
      <w:lang w:eastAsia="en-US"/>
    </w:rPr>
  </w:style>
  <w:style w:type="paragraph" w:customStyle="1" w:styleId="ConsPlusTitle">
    <w:name w:val="ConsPlusTitle"/>
    <w:uiPriority w:val="99"/>
    <w:rsid w:val="00F762C5"/>
    <w:pPr>
      <w:widowControl w:val="0"/>
      <w:autoSpaceDE w:val="0"/>
      <w:autoSpaceDN w:val="0"/>
      <w:adjustRightInd w:val="0"/>
    </w:pPr>
    <w:rPr>
      <w:rFonts w:ascii="Arial" w:eastAsia="Times New Roman" w:hAnsi="Arial" w:cs="Arial"/>
      <w:b/>
      <w:bCs/>
      <w:sz w:val="20"/>
      <w:szCs w:val="20"/>
    </w:rPr>
  </w:style>
  <w:style w:type="character" w:customStyle="1" w:styleId="FontStyle38">
    <w:name w:val="Font Style38"/>
    <w:uiPriority w:val="99"/>
    <w:rsid w:val="009A67DD"/>
    <w:rPr>
      <w:rFonts w:ascii="Times New Roman" w:hAnsi="Times New Roman" w:cs="Times New Roman"/>
      <w:sz w:val="22"/>
      <w:szCs w:val="22"/>
    </w:rPr>
  </w:style>
  <w:style w:type="paragraph" w:customStyle="1" w:styleId="ConsPlusNormal">
    <w:name w:val="ConsPlusNormal"/>
    <w:link w:val="ConsPlusNormal0"/>
    <w:uiPriority w:val="99"/>
    <w:rsid w:val="002879F5"/>
    <w:pPr>
      <w:widowControl w:val="0"/>
      <w:autoSpaceDE w:val="0"/>
      <w:autoSpaceDN w:val="0"/>
      <w:adjustRightInd w:val="0"/>
      <w:ind w:firstLine="720"/>
    </w:pPr>
    <w:rPr>
      <w:rFonts w:ascii="Arial" w:eastAsia="Times New Roman" w:hAnsi="Arial" w:cs="Arial"/>
    </w:rPr>
  </w:style>
  <w:style w:type="character" w:customStyle="1" w:styleId="2">
    <w:name w:val="Основной текст (2)_"/>
    <w:basedOn w:val="DefaultParagraphFont"/>
    <w:link w:val="20"/>
    <w:uiPriority w:val="99"/>
    <w:locked/>
    <w:rsid w:val="001118B0"/>
    <w:rPr>
      <w:rFonts w:ascii="Times New Roman" w:hAnsi="Times New Roman" w:cs="Times New Roman"/>
      <w:shd w:val="clear" w:color="auto" w:fill="FFFFFF"/>
    </w:rPr>
  </w:style>
  <w:style w:type="paragraph" w:customStyle="1" w:styleId="20">
    <w:name w:val="Основной текст (2)"/>
    <w:basedOn w:val="Normal"/>
    <w:link w:val="2"/>
    <w:uiPriority w:val="99"/>
    <w:rsid w:val="001118B0"/>
    <w:pPr>
      <w:widowControl w:val="0"/>
      <w:shd w:val="clear" w:color="auto" w:fill="FFFFFF"/>
      <w:spacing w:before="960" w:after="240" w:line="281" w:lineRule="exact"/>
    </w:pPr>
    <w:rPr>
      <w:rFonts w:ascii="Times New Roman" w:eastAsia="Times New Roman" w:hAnsi="Times New Roman" w:cs="Times New Roman"/>
    </w:rPr>
  </w:style>
  <w:style w:type="paragraph" w:customStyle="1" w:styleId="1">
    <w:name w:val="Без интервала1"/>
    <w:uiPriority w:val="99"/>
    <w:rsid w:val="00C52DD3"/>
    <w:pPr>
      <w:suppressAutoHyphens/>
      <w:spacing w:line="100" w:lineRule="atLeast"/>
    </w:pPr>
    <w:rPr>
      <w:rFonts w:ascii="Arial" w:hAnsi="Arial" w:cs="Arial"/>
      <w:kern w:val="2"/>
      <w:sz w:val="20"/>
      <w:szCs w:val="20"/>
      <w:lang w:eastAsia="hi-IN" w:bidi="hi-IN"/>
    </w:rPr>
  </w:style>
  <w:style w:type="table" w:styleId="TableGrid">
    <w:name w:val="Table Grid"/>
    <w:basedOn w:val="TableNormal"/>
    <w:uiPriority w:val="99"/>
    <w:rsid w:val="009D1F98"/>
    <w:rPr>
      <w:rFonts w:cs="Calibri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rtejustify">
    <w:name w:val="rtejustify"/>
    <w:basedOn w:val="Normal"/>
    <w:uiPriority w:val="99"/>
    <w:rsid w:val="006A728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BodyTextIndent2">
    <w:name w:val="Body Text Indent 2"/>
    <w:basedOn w:val="Normal"/>
    <w:link w:val="BodyTextIndent2Char"/>
    <w:uiPriority w:val="99"/>
    <w:rsid w:val="00225E28"/>
    <w:pPr>
      <w:suppressAutoHyphens/>
      <w:spacing w:after="0" w:line="240" w:lineRule="auto"/>
      <w:ind w:left="2268" w:hanging="1559"/>
      <w:jc w:val="both"/>
    </w:pPr>
    <w:rPr>
      <w:rFonts w:ascii="Times New Roman" w:eastAsia="MS Mincho" w:hAnsi="Times New Roman" w:cs="Times New Roman"/>
      <w:sz w:val="28"/>
      <w:szCs w:val="28"/>
      <w:lang w:eastAsia="ar-SA"/>
    </w:rPr>
  </w:style>
  <w:style w:type="character" w:customStyle="1" w:styleId="BodyTextIndent2Char">
    <w:name w:val="Body Text Indent 2 Char"/>
    <w:basedOn w:val="DefaultParagraphFont"/>
    <w:link w:val="BodyTextIndent2"/>
    <w:uiPriority w:val="99"/>
    <w:locked/>
    <w:rsid w:val="00225E28"/>
    <w:rPr>
      <w:rFonts w:ascii="Times New Roman" w:eastAsia="MS Mincho" w:hAnsi="Times New Roman" w:cs="Times New Roman"/>
      <w:sz w:val="20"/>
      <w:szCs w:val="20"/>
      <w:lang w:eastAsia="ar-SA" w:bidi="ar-SA"/>
    </w:rPr>
  </w:style>
  <w:style w:type="paragraph" w:customStyle="1" w:styleId="21">
    <w:name w:val="Стиль2"/>
    <w:basedOn w:val="Normal"/>
    <w:uiPriority w:val="99"/>
    <w:rsid w:val="008E0B8D"/>
    <w:pPr>
      <w:spacing w:after="0" w:line="24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customStyle="1" w:styleId="22">
    <w:name w:val="Стиль22"/>
    <w:basedOn w:val="Heading2"/>
    <w:uiPriority w:val="99"/>
    <w:rsid w:val="008E0B8D"/>
    <w:pPr>
      <w:keepLines w:val="0"/>
      <w:numPr>
        <w:ilvl w:val="1"/>
        <w:numId w:val="5"/>
      </w:numPr>
      <w:spacing w:before="0" w:line="240" w:lineRule="auto"/>
      <w:ind w:left="0" w:firstLine="709"/>
      <w:jc w:val="both"/>
    </w:pPr>
    <w:rPr>
      <w:rFonts w:ascii="Times New Roman" w:hAnsi="Times New Roman" w:cs="Times New Roman"/>
      <w:color w:val="auto"/>
      <w:sz w:val="28"/>
      <w:szCs w:val="28"/>
      <w:lang w:eastAsia="ru-RU"/>
    </w:rPr>
  </w:style>
  <w:style w:type="character" w:customStyle="1" w:styleId="40">
    <w:name w:val="Стиль4 Знак"/>
    <w:basedOn w:val="DefaultParagraphFont"/>
    <w:link w:val="4"/>
    <w:uiPriority w:val="99"/>
    <w:locked/>
    <w:rsid w:val="008E0B8D"/>
    <w:rPr>
      <w:sz w:val="28"/>
      <w:szCs w:val="28"/>
    </w:rPr>
  </w:style>
  <w:style w:type="paragraph" w:customStyle="1" w:styleId="4">
    <w:name w:val="Стиль4"/>
    <w:basedOn w:val="Normal"/>
    <w:link w:val="40"/>
    <w:uiPriority w:val="99"/>
    <w:rsid w:val="008E0B8D"/>
    <w:pPr>
      <w:numPr>
        <w:ilvl w:val="2"/>
        <w:numId w:val="5"/>
      </w:numPr>
      <w:spacing w:after="0" w:line="240" w:lineRule="auto"/>
      <w:ind w:left="0" w:firstLine="709"/>
      <w:jc w:val="both"/>
    </w:pPr>
    <w:rPr>
      <w:sz w:val="28"/>
      <w:szCs w:val="28"/>
    </w:rPr>
  </w:style>
  <w:style w:type="character" w:customStyle="1" w:styleId="whitespacepreservermailrucssattributepostfix">
    <w:name w:val="whitespacepreserver_mailru_css_attribute_postfix"/>
    <w:basedOn w:val="DefaultParagraphFont"/>
    <w:uiPriority w:val="99"/>
    <w:rsid w:val="007C130E"/>
  </w:style>
  <w:style w:type="paragraph" w:customStyle="1" w:styleId="msonormalmailrucssattributepostfix">
    <w:name w:val="msonormal_mailru_css_attribute_postfix"/>
    <w:basedOn w:val="Normal"/>
    <w:uiPriority w:val="99"/>
    <w:rsid w:val="007C130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NoSpacing">
    <w:name w:val="No Spacing"/>
    <w:uiPriority w:val="99"/>
    <w:qFormat/>
    <w:rsid w:val="002E2822"/>
    <w:rPr>
      <w:rFonts w:cs="Calibri"/>
      <w:sz w:val="28"/>
      <w:szCs w:val="28"/>
      <w:lang w:eastAsia="en-US"/>
    </w:rPr>
  </w:style>
  <w:style w:type="paragraph" w:styleId="ListParagraph">
    <w:name w:val="List Paragraph"/>
    <w:basedOn w:val="Normal"/>
    <w:uiPriority w:val="99"/>
    <w:qFormat/>
    <w:rsid w:val="006E44A7"/>
    <w:pPr>
      <w:ind w:left="720"/>
    </w:pPr>
  </w:style>
  <w:style w:type="paragraph" w:customStyle="1" w:styleId="Standard">
    <w:name w:val="Standard"/>
    <w:uiPriority w:val="99"/>
    <w:rsid w:val="000B7489"/>
    <w:pPr>
      <w:widowControl w:val="0"/>
      <w:suppressAutoHyphens/>
      <w:autoSpaceDN w:val="0"/>
    </w:pPr>
    <w:rPr>
      <w:rFonts w:ascii="Arial" w:hAnsi="Arial" w:cs="Arial"/>
      <w:kern w:val="3"/>
      <w:sz w:val="24"/>
      <w:szCs w:val="24"/>
      <w:lang w:eastAsia="zh-CN"/>
    </w:rPr>
  </w:style>
  <w:style w:type="paragraph" w:customStyle="1" w:styleId="Style5">
    <w:name w:val="Style5"/>
    <w:basedOn w:val="Normal"/>
    <w:uiPriority w:val="99"/>
    <w:rsid w:val="000E05F1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Georgia"/>
      <w:sz w:val="24"/>
      <w:szCs w:val="24"/>
      <w:lang w:eastAsia="ru-RU"/>
    </w:rPr>
  </w:style>
  <w:style w:type="character" w:customStyle="1" w:styleId="FontStyle15">
    <w:name w:val="Font Style15"/>
    <w:basedOn w:val="DefaultParagraphFont"/>
    <w:uiPriority w:val="99"/>
    <w:rsid w:val="000E05F1"/>
    <w:rPr>
      <w:rFonts w:ascii="Courier New" w:hAnsi="Courier New" w:cs="Courier New"/>
      <w:b/>
      <w:bCs/>
      <w:sz w:val="22"/>
      <w:szCs w:val="22"/>
    </w:rPr>
  </w:style>
  <w:style w:type="character" w:customStyle="1" w:styleId="ConsPlusNormal0">
    <w:name w:val="ConsPlusNormal Знак"/>
    <w:link w:val="ConsPlusNormal"/>
    <w:uiPriority w:val="99"/>
    <w:locked/>
    <w:rsid w:val="00153501"/>
    <w:rPr>
      <w:rFonts w:ascii="Arial" w:hAnsi="Arial" w:cs="Arial"/>
      <w:sz w:val="22"/>
      <w:szCs w:val="22"/>
      <w:lang w:eastAsia="ru-RU"/>
    </w:rPr>
  </w:style>
  <w:style w:type="paragraph" w:customStyle="1" w:styleId="Style3">
    <w:name w:val="Style3"/>
    <w:basedOn w:val="Normal"/>
    <w:uiPriority w:val="99"/>
    <w:rsid w:val="00FC19E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25">
    <w:name w:val="Font Style25"/>
    <w:uiPriority w:val="99"/>
    <w:rsid w:val="00FC19E3"/>
    <w:rPr>
      <w:rFonts w:ascii="Times New Roman" w:hAnsi="Times New Roman" w:cs="Times New Roman"/>
      <w:spacing w:val="10"/>
      <w:sz w:val="22"/>
      <w:szCs w:val="22"/>
    </w:rPr>
  </w:style>
  <w:style w:type="character" w:customStyle="1" w:styleId="FontStyle26">
    <w:name w:val="Font Style26"/>
    <w:uiPriority w:val="99"/>
    <w:rsid w:val="00FC19E3"/>
    <w:rPr>
      <w:rFonts w:ascii="Times New Roman" w:hAnsi="Times New Roman" w:cs="Times New Roman"/>
      <w:b/>
      <w:bCs/>
      <w:sz w:val="22"/>
      <w:szCs w:val="22"/>
    </w:rPr>
  </w:style>
  <w:style w:type="character" w:customStyle="1" w:styleId="js-phone-number">
    <w:name w:val="js-phone-number"/>
    <w:basedOn w:val="DefaultParagraphFont"/>
    <w:uiPriority w:val="99"/>
    <w:rsid w:val="00F178FC"/>
  </w:style>
  <w:style w:type="character" w:customStyle="1" w:styleId="b-letterfoottab">
    <w:name w:val="b-letter__foot__tab"/>
    <w:basedOn w:val="DefaultParagraphFont"/>
    <w:uiPriority w:val="99"/>
    <w:rsid w:val="00F178FC"/>
  </w:style>
  <w:style w:type="character" w:customStyle="1" w:styleId="7">
    <w:name w:val="Основной текст (7)_"/>
    <w:basedOn w:val="DefaultParagraphFont"/>
    <w:link w:val="70"/>
    <w:uiPriority w:val="99"/>
    <w:locked/>
    <w:rsid w:val="001224DC"/>
    <w:rPr>
      <w:rFonts w:ascii="Times New Roman" w:hAnsi="Times New Roman" w:cs="Times New Roman"/>
      <w:b/>
      <w:bCs/>
      <w:spacing w:val="-7"/>
      <w:sz w:val="26"/>
      <w:szCs w:val="26"/>
      <w:shd w:val="clear" w:color="auto" w:fill="FFFFFF"/>
    </w:rPr>
  </w:style>
  <w:style w:type="paragraph" w:customStyle="1" w:styleId="70">
    <w:name w:val="Основной текст (7)"/>
    <w:basedOn w:val="Normal"/>
    <w:link w:val="7"/>
    <w:uiPriority w:val="99"/>
    <w:rsid w:val="001224DC"/>
    <w:pPr>
      <w:widowControl w:val="0"/>
      <w:shd w:val="clear" w:color="auto" w:fill="FFFFFF"/>
      <w:spacing w:after="0" w:line="319" w:lineRule="exact"/>
      <w:jc w:val="center"/>
    </w:pPr>
    <w:rPr>
      <w:rFonts w:ascii="Times New Roman" w:eastAsia="Times New Roman" w:hAnsi="Times New Roman" w:cs="Times New Roman"/>
      <w:b/>
      <w:bCs/>
      <w:spacing w:val="-7"/>
      <w:sz w:val="26"/>
      <w:szCs w:val="26"/>
    </w:rPr>
  </w:style>
  <w:style w:type="character" w:customStyle="1" w:styleId="val">
    <w:name w:val="val"/>
    <w:basedOn w:val="DefaultParagraphFont"/>
    <w:uiPriority w:val="99"/>
    <w:rsid w:val="00BF78F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05328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5328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5328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5328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5328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5328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5328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53284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5328434">
                      <w:marLeft w:val="0"/>
                      <w:marRight w:val="0"/>
                      <w:marTop w:val="0"/>
                      <w:marBottom w:val="0"/>
                      <w:divBdr>
                        <w:top w:val="single" w:sz="6" w:space="0" w:color="C6C6C6"/>
                        <w:left w:val="single" w:sz="6" w:space="0" w:color="C6C6C6"/>
                        <w:bottom w:val="single" w:sz="6" w:space="0" w:color="C6C6C6"/>
                        <w:right w:val="single" w:sz="6" w:space="0" w:color="C6C6C6"/>
                      </w:divBdr>
                      <w:divsChild>
                        <w:div w:id="1705328285">
                          <w:marLeft w:val="105"/>
                          <w:marRight w:val="105"/>
                          <w:marTop w:val="105"/>
                          <w:marBottom w:val="10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705328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5328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5328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53283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53284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53282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053283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05328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5328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5328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5328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53282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53283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53284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5328370">
                              <w:marLeft w:val="75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053283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053283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0532833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05328492">
                                              <w:marLeft w:val="0"/>
                                              <w:marRight w:val="0"/>
                                              <w:marTop w:val="15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0532833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30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05328274">
                                                      <w:marLeft w:val="0"/>
                                                      <w:marRight w:val="0"/>
                                                      <w:marTop w:val="1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70532839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30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05328397">
                                                      <w:marLeft w:val="0"/>
                                                      <w:marRight w:val="0"/>
                                                      <w:marTop w:val="1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70532844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30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05328283">
                                                      <w:marLeft w:val="0"/>
                                                      <w:marRight w:val="0"/>
                                                      <w:marTop w:val="1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70532845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30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05328305">
                                                      <w:marLeft w:val="0"/>
                                                      <w:marRight w:val="0"/>
                                                      <w:marTop w:val="45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70532845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05328336">
                                                      <w:marLeft w:val="0"/>
                                                      <w:marRight w:val="0"/>
                                                      <w:marTop w:val="1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70532847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7053283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053282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05328278">
                                          <w:marLeft w:val="0"/>
                                          <w:marRight w:val="15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705328380">
                                          <w:marLeft w:val="0"/>
                                          <w:marRight w:val="15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70532841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705328420">
                                          <w:marLeft w:val="0"/>
                                          <w:marRight w:val="15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705328449">
                                          <w:marLeft w:val="0"/>
                                          <w:marRight w:val="15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705328488">
                                          <w:marLeft w:val="0"/>
                                          <w:marRight w:val="15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7053284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053282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0532836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05328479">
                                              <w:marLeft w:val="0"/>
                                              <w:marRight w:val="0"/>
                                              <w:marTop w:val="15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0532826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30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05328354">
                                                      <w:marLeft w:val="0"/>
                                                      <w:marRight w:val="0"/>
                                                      <w:marTop w:val="45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70532831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30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05328489">
                                                      <w:marLeft w:val="0"/>
                                                      <w:marRight w:val="0"/>
                                                      <w:marTop w:val="1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70532835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05328464">
                                                      <w:marLeft w:val="0"/>
                                                      <w:marRight w:val="0"/>
                                                      <w:marTop w:val="1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70532837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30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05328366">
                                                      <w:marLeft w:val="0"/>
                                                      <w:marRight w:val="0"/>
                                                      <w:marTop w:val="1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70532843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30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05328334">
                                                      <w:marLeft w:val="0"/>
                                                      <w:marRight w:val="0"/>
                                                      <w:marTop w:val="1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70532849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7053284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053282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0532849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7053284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053284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0532830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05328435">
                                              <w:marLeft w:val="0"/>
                                              <w:marRight w:val="0"/>
                                              <w:marTop w:val="15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0532832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30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05328261">
                                                      <w:marLeft w:val="0"/>
                                                      <w:marRight w:val="0"/>
                                                      <w:marTop w:val="1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70532834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05328362">
                                                      <w:marLeft w:val="0"/>
                                                      <w:marRight w:val="0"/>
                                                      <w:marTop w:val="1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70532843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30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05328346">
                                                      <w:marLeft w:val="0"/>
                                                      <w:marRight w:val="0"/>
                                                      <w:marTop w:val="1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70532846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30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05328355">
                                                      <w:marLeft w:val="0"/>
                                                      <w:marRight w:val="0"/>
                                                      <w:marTop w:val="45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70532847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30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05328333">
                                                      <w:marLeft w:val="0"/>
                                                      <w:marRight w:val="0"/>
                                                      <w:marTop w:val="1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70532845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7053284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053283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05328379">
                                      <w:marLeft w:val="0"/>
                                      <w:marRight w:val="0"/>
                                      <w:marTop w:val="0"/>
                                      <w:marBottom w:val="30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053283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70532837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7053284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53284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53284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053284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053283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053283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7053284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053282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05328409">
                                      <w:marLeft w:val="0"/>
                                      <w:marRight w:val="0"/>
                                      <w:marTop w:val="30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0532846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7053283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053282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05328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3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3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3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3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3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3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4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4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5328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53283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5328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53282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053284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4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4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4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4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4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4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4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4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4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4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4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458</TotalTime>
  <Pages>1</Pages>
  <Words>202</Words>
  <Characters>1155</Characters>
  <Application>Microsoft Office Outlook</Application>
  <DocSecurity>0</DocSecurity>
  <Lines>0</Lines>
  <Paragraphs>0</Paragraphs>
  <ScaleCrop>false</ScaleCrop>
  <Company>Dnsoft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349</cp:revision>
  <cp:lastPrinted>2018-07-31T13:08:00Z</cp:lastPrinted>
  <dcterms:created xsi:type="dcterms:W3CDTF">2018-03-22T08:08:00Z</dcterms:created>
  <dcterms:modified xsi:type="dcterms:W3CDTF">2018-08-07T06:18:00Z</dcterms:modified>
</cp:coreProperties>
</file>