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00C" w:rsidRPr="003562D3" w:rsidRDefault="0028400C" w:rsidP="003F38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8400C" w:rsidRDefault="0028400C" w:rsidP="00561C58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</w:t>
      </w:r>
      <w:r w:rsidRPr="00B25358">
        <w:rPr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8.25pt;height:57.75pt;visibility:visible">
            <v:imagedata r:id="rId5" o:title="" gain="93623f" blacklevel="-7864f"/>
          </v:shape>
        </w:pict>
      </w:r>
    </w:p>
    <w:p w:rsidR="0028400C" w:rsidRDefault="0028400C" w:rsidP="00561C58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28400C" w:rsidRDefault="0028400C" w:rsidP="00561C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28400C" w:rsidRDefault="0028400C" w:rsidP="00561C5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 ТАШЕЛКА</w:t>
      </w:r>
    </w:p>
    <w:p w:rsidR="0028400C" w:rsidRDefault="0028400C" w:rsidP="00561C5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28400C" w:rsidRDefault="0028400C" w:rsidP="00561C5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28400C" w:rsidRDefault="0028400C" w:rsidP="00561C5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00C" w:rsidRDefault="0028400C" w:rsidP="00561C5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28400C" w:rsidRDefault="0028400C" w:rsidP="00561C5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00C" w:rsidRDefault="0028400C" w:rsidP="00561C58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07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августа  2018 года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41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28400C" w:rsidRDefault="0028400C" w:rsidP="00561C58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</w:t>
      </w:r>
    </w:p>
    <w:p w:rsidR="0028400C" w:rsidRDefault="0028400C" w:rsidP="00A748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 добавлении элемента улично-дорожной сети.</w:t>
      </w:r>
    </w:p>
    <w:p w:rsidR="0028400C" w:rsidRDefault="0028400C" w:rsidP="00561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 </w:t>
      </w:r>
    </w:p>
    <w:p w:rsidR="0028400C" w:rsidRDefault="0028400C" w:rsidP="00561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В соответствии с Федеральным законом № 131-ФЗ от 06.10.2003 года «Об общих принципах организации местного самоуправления в Российской Федерации», Уставом сельского поселения Ташелка муниципального района Ставропольский Самарской области ,</w:t>
      </w:r>
    </w:p>
    <w:p w:rsidR="0028400C" w:rsidRDefault="0028400C" w:rsidP="00561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400C" w:rsidRDefault="0028400C" w:rsidP="00561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ПОСТАНОВЛЯЮ:</w:t>
      </w:r>
    </w:p>
    <w:p w:rsidR="0028400C" w:rsidRDefault="0028400C" w:rsidP="00561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400C" w:rsidRDefault="0028400C" w:rsidP="00561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400C" w:rsidRDefault="0028400C" w:rsidP="00561C5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Добавить в улично-дорожную сеть сельского поселения Ташелка </w:t>
      </w:r>
    </w:p>
    <w:p w:rsidR="0028400C" w:rsidRDefault="0028400C" w:rsidP="00561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села Ташелка наименования  проездов «Солнечный»,  «Цветочный». </w:t>
      </w:r>
    </w:p>
    <w:p w:rsidR="0028400C" w:rsidRDefault="0028400C" w:rsidP="00561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400C" w:rsidRDefault="0028400C" w:rsidP="00561C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2.Разместить настоящее постановление на официальном сайте администрации сельского  поселения Ташелка, а также опубликовать в газете «Вестник Ташелки».</w:t>
      </w:r>
    </w:p>
    <w:p w:rsidR="0028400C" w:rsidRDefault="0028400C" w:rsidP="00561C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28400C" w:rsidRDefault="0028400C" w:rsidP="00561C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3.Контроль за исполнением настоящего постановления оставляю за собой.</w:t>
      </w:r>
    </w:p>
    <w:p w:rsidR="0028400C" w:rsidRDefault="0028400C" w:rsidP="00561C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8400C" w:rsidRDefault="0028400C" w:rsidP="00561C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8400C" w:rsidRDefault="0028400C" w:rsidP="00561C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8400C" w:rsidRDefault="0028400C" w:rsidP="00561C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8400C" w:rsidRDefault="0028400C" w:rsidP="00561C5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333333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Ташелка </w:t>
      </w:r>
    </w:p>
    <w:p w:rsidR="0028400C" w:rsidRDefault="0028400C" w:rsidP="00561C5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</w:p>
    <w:p w:rsidR="0028400C" w:rsidRDefault="0028400C" w:rsidP="00561C5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</w:t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А.Ю.Рублев                                     </w:t>
      </w:r>
    </w:p>
    <w:p w:rsidR="0028400C" w:rsidRDefault="0028400C" w:rsidP="00561C5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333333"/>
          <w:sz w:val="26"/>
          <w:szCs w:val="26"/>
        </w:rPr>
        <w:t> </w:t>
      </w:r>
    </w:p>
    <w:p w:rsidR="0028400C" w:rsidRPr="007B060D" w:rsidRDefault="0028400C" w:rsidP="007B060D">
      <w:pPr>
        <w:pStyle w:val="NoSpacing"/>
        <w:ind w:firstLine="709"/>
        <w:rPr>
          <w:rStyle w:val="FontStyle25"/>
          <w:rFonts w:ascii="Calibri" w:hAnsi="Calibri" w:cs="Calibri"/>
          <w:spacing w:val="0"/>
        </w:rPr>
      </w:pPr>
    </w:p>
    <w:sectPr w:rsidR="0028400C" w:rsidRPr="007B060D" w:rsidSect="00A74801">
      <w:pgSz w:w="12240" w:h="15840"/>
      <w:pgMar w:top="360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E2E95"/>
    <w:multiLevelType w:val="multilevel"/>
    <w:tmpl w:val="B964D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071013F2"/>
    <w:multiLevelType w:val="multilevel"/>
    <w:tmpl w:val="CECA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7C421FF"/>
    <w:multiLevelType w:val="hybridMultilevel"/>
    <w:tmpl w:val="CD523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A3203"/>
    <w:multiLevelType w:val="multilevel"/>
    <w:tmpl w:val="CB482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496E504C"/>
    <w:multiLevelType w:val="hybridMultilevel"/>
    <w:tmpl w:val="3F0E6490"/>
    <w:lvl w:ilvl="0" w:tplc="79262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6E314DE"/>
    <w:multiLevelType w:val="hybridMultilevel"/>
    <w:tmpl w:val="CCF695D4"/>
    <w:lvl w:ilvl="0" w:tplc="8BB64648">
      <w:start w:val="1"/>
      <w:numFmt w:val="decimal"/>
      <w:lvlText w:val="%1."/>
      <w:lvlJc w:val="left"/>
      <w:pPr>
        <w:ind w:left="1068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1F7436"/>
    <w:multiLevelType w:val="multilevel"/>
    <w:tmpl w:val="DF600BE8"/>
    <w:lvl w:ilvl="0">
      <w:start w:val="1"/>
      <w:numFmt w:val="decimal"/>
      <w:lvlText w:val="ГЛАВА %1."/>
      <w:lvlJc w:val="left"/>
      <w:pPr>
        <w:tabs>
          <w:tab w:val="num" w:pos="1728"/>
        </w:tabs>
        <w:ind w:left="288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Restart w:val="0"/>
      <w:pStyle w:val="22"/>
      <w:suff w:val="space"/>
      <w:lvlText w:val="Статья %2."/>
      <w:lvlJc w:val="left"/>
      <w:pPr>
        <w:ind w:left="288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pStyle w:val="4"/>
      <w:lvlText w:val="%3."/>
      <w:lvlJc w:val="left"/>
      <w:pPr>
        <w:tabs>
          <w:tab w:val="num" w:pos="1152"/>
        </w:tabs>
        <w:ind w:left="1152" w:hanging="432"/>
      </w:pPr>
    </w:lvl>
    <w:lvl w:ilvl="3">
      <w:start w:val="1"/>
      <w:numFmt w:val="lowerRoman"/>
      <w:lvlText w:val="(%4)"/>
      <w:lvlJc w:val="right"/>
      <w:pPr>
        <w:tabs>
          <w:tab w:val="num" w:pos="1152"/>
        </w:tabs>
        <w:ind w:left="1152" w:hanging="144"/>
      </w:pPr>
    </w:lvl>
    <w:lvl w:ilvl="4">
      <w:start w:val="1"/>
      <w:numFmt w:val="decimal"/>
      <w:lvlText w:val="%5)"/>
      <w:lvlJc w:val="left"/>
      <w:pPr>
        <w:tabs>
          <w:tab w:val="num" w:pos="1296"/>
        </w:tabs>
        <w:ind w:left="1296" w:hanging="432"/>
      </w:p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440" w:hanging="432"/>
      </w:pPr>
    </w:lvl>
    <w:lvl w:ilvl="6">
      <w:start w:val="1"/>
      <w:numFmt w:val="lowerRoman"/>
      <w:lvlText w:val="%7)"/>
      <w:lvlJc w:val="right"/>
      <w:pPr>
        <w:tabs>
          <w:tab w:val="num" w:pos="1584"/>
        </w:tabs>
        <w:ind w:left="1584" w:hanging="288"/>
      </w:p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728" w:hanging="432"/>
      </w:pPr>
    </w:lvl>
    <w:lvl w:ilvl="8">
      <w:start w:val="1"/>
      <w:numFmt w:val="lowerRoman"/>
      <w:lvlText w:val="%9."/>
      <w:lvlJc w:val="right"/>
      <w:pPr>
        <w:tabs>
          <w:tab w:val="num" w:pos="1872"/>
        </w:tabs>
        <w:ind w:left="1872" w:hanging="144"/>
      </w:pPr>
    </w:lvl>
  </w:abstractNum>
  <w:abstractNum w:abstractNumId="7">
    <w:nsid w:val="76DE6C16"/>
    <w:multiLevelType w:val="multilevel"/>
    <w:tmpl w:val="CD1A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E14"/>
    <w:rsid w:val="0000066C"/>
    <w:rsid w:val="00002945"/>
    <w:rsid w:val="00004774"/>
    <w:rsid w:val="00004A5E"/>
    <w:rsid w:val="00013621"/>
    <w:rsid w:val="00013B9B"/>
    <w:rsid w:val="000146B7"/>
    <w:rsid w:val="0002288E"/>
    <w:rsid w:val="00022D47"/>
    <w:rsid w:val="00025491"/>
    <w:rsid w:val="00026555"/>
    <w:rsid w:val="00026A9D"/>
    <w:rsid w:val="000370AC"/>
    <w:rsid w:val="0004262B"/>
    <w:rsid w:val="00044BBB"/>
    <w:rsid w:val="00046520"/>
    <w:rsid w:val="000524B0"/>
    <w:rsid w:val="00053F7E"/>
    <w:rsid w:val="00062873"/>
    <w:rsid w:val="000841FE"/>
    <w:rsid w:val="000868CA"/>
    <w:rsid w:val="00091306"/>
    <w:rsid w:val="00091B40"/>
    <w:rsid w:val="00096549"/>
    <w:rsid w:val="000B7489"/>
    <w:rsid w:val="000B7857"/>
    <w:rsid w:val="000D47D2"/>
    <w:rsid w:val="000E05F1"/>
    <w:rsid w:val="000E1638"/>
    <w:rsid w:val="000E44E2"/>
    <w:rsid w:val="000E5345"/>
    <w:rsid w:val="000E626A"/>
    <w:rsid w:val="000E73C2"/>
    <w:rsid w:val="000F4246"/>
    <w:rsid w:val="00103D69"/>
    <w:rsid w:val="00105988"/>
    <w:rsid w:val="001118B0"/>
    <w:rsid w:val="0011458A"/>
    <w:rsid w:val="001161F6"/>
    <w:rsid w:val="00120493"/>
    <w:rsid w:val="001224DC"/>
    <w:rsid w:val="00136087"/>
    <w:rsid w:val="00141F4D"/>
    <w:rsid w:val="00145FB1"/>
    <w:rsid w:val="00153501"/>
    <w:rsid w:val="001624C7"/>
    <w:rsid w:val="00184903"/>
    <w:rsid w:val="001A10CC"/>
    <w:rsid w:val="001A1B59"/>
    <w:rsid w:val="001A2A5F"/>
    <w:rsid w:val="001B1C02"/>
    <w:rsid w:val="001B4724"/>
    <w:rsid w:val="001B4DB1"/>
    <w:rsid w:val="001C0447"/>
    <w:rsid w:val="001E2DDA"/>
    <w:rsid w:val="001E3609"/>
    <w:rsid w:val="001E439B"/>
    <w:rsid w:val="001F093A"/>
    <w:rsid w:val="001F208C"/>
    <w:rsid w:val="001F2C92"/>
    <w:rsid w:val="001F3E71"/>
    <w:rsid w:val="00210685"/>
    <w:rsid w:val="00214BB2"/>
    <w:rsid w:val="00214D52"/>
    <w:rsid w:val="00225E28"/>
    <w:rsid w:val="00233ED5"/>
    <w:rsid w:val="00233EE7"/>
    <w:rsid w:val="002344CD"/>
    <w:rsid w:val="00235087"/>
    <w:rsid w:val="0025579F"/>
    <w:rsid w:val="00260F32"/>
    <w:rsid w:val="00264433"/>
    <w:rsid w:val="00272186"/>
    <w:rsid w:val="00275379"/>
    <w:rsid w:val="0027598A"/>
    <w:rsid w:val="0028400C"/>
    <w:rsid w:val="002849C6"/>
    <w:rsid w:val="002872DC"/>
    <w:rsid w:val="002879F5"/>
    <w:rsid w:val="002A7E5E"/>
    <w:rsid w:val="002C4996"/>
    <w:rsid w:val="002C5F74"/>
    <w:rsid w:val="002C6535"/>
    <w:rsid w:val="002D2FC3"/>
    <w:rsid w:val="002D5A13"/>
    <w:rsid w:val="002D6B4E"/>
    <w:rsid w:val="002E2822"/>
    <w:rsid w:val="002E4540"/>
    <w:rsid w:val="002E5188"/>
    <w:rsid w:val="002F238C"/>
    <w:rsid w:val="002F4E0A"/>
    <w:rsid w:val="002F6358"/>
    <w:rsid w:val="00301F39"/>
    <w:rsid w:val="0031066B"/>
    <w:rsid w:val="00313324"/>
    <w:rsid w:val="0032209D"/>
    <w:rsid w:val="00322BF6"/>
    <w:rsid w:val="003241FA"/>
    <w:rsid w:val="003260B8"/>
    <w:rsid w:val="00331D0F"/>
    <w:rsid w:val="003354DE"/>
    <w:rsid w:val="00337B38"/>
    <w:rsid w:val="00347837"/>
    <w:rsid w:val="00354A8D"/>
    <w:rsid w:val="003556D4"/>
    <w:rsid w:val="003562D3"/>
    <w:rsid w:val="00364A97"/>
    <w:rsid w:val="0036598F"/>
    <w:rsid w:val="00374012"/>
    <w:rsid w:val="00377D99"/>
    <w:rsid w:val="003809B3"/>
    <w:rsid w:val="003A25E5"/>
    <w:rsid w:val="003B73A1"/>
    <w:rsid w:val="003C2E36"/>
    <w:rsid w:val="003C36C6"/>
    <w:rsid w:val="003C47E0"/>
    <w:rsid w:val="003E0743"/>
    <w:rsid w:val="003F3818"/>
    <w:rsid w:val="003F5EF0"/>
    <w:rsid w:val="004068E2"/>
    <w:rsid w:val="004118CC"/>
    <w:rsid w:val="004125B0"/>
    <w:rsid w:val="00412F50"/>
    <w:rsid w:val="004150D6"/>
    <w:rsid w:val="0042205F"/>
    <w:rsid w:val="00422A3D"/>
    <w:rsid w:val="00426D7F"/>
    <w:rsid w:val="0043240B"/>
    <w:rsid w:val="00432DBB"/>
    <w:rsid w:val="00433014"/>
    <w:rsid w:val="00436F31"/>
    <w:rsid w:val="00445165"/>
    <w:rsid w:val="00446097"/>
    <w:rsid w:val="0044660C"/>
    <w:rsid w:val="00446728"/>
    <w:rsid w:val="00447970"/>
    <w:rsid w:val="00455BF3"/>
    <w:rsid w:val="00465A29"/>
    <w:rsid w:val="00474B71"/>
    <w:rsid w:val="004A0F4E"/>
    <w:rsid w:val="004A7149"/>
    <w:rsid w:val="004B2873"/>
    <w:rsid w:val="004D0E57"/>
    <w:rsid w:val="004D0F04"/>
    <w:rsid w:val="004D5917"/>
    <w:rsid w:val="004D5DC3"/>
    <w:rsid w:val="004F1D5A"/>
    <w:rsid w:val="004F30CF"/>
    <w:rsid w:val="0052509A"/>
    <w:rsid w:val="00527B33"/>
    <w:rsid w:val="00527D2D"/>
    <w:rsid w:val="005311BB"/>
    <w:rsid w:val="0053425D"/>
    <w:rsid w:val="00537BF7"/>
    <w:rsid w:val="0054012D"/>
    <w:rsid w:val="00541E5E"/>
    <w:rsid w:val="00547371"/>
    <w:rsid w:val="00551198"/>
    <w:rsid w:val="005539DA"/>
    <w:rsid w:val="00561C58"/>
    <w:rsid w:val="0056205D"/>
    <w:rsid w:val="0057172A"/>
    <w:rsid w:val="005802C4"/>
    <w:rsid w:val="0058396F"/>
    <w:rsid w:val="00586513"/>
    <w:rsid w:val="005A4132"/>
    <w:rsid w:val="005A480E"/>
    <w:rsid w:val="005B31B8"/>
    <w:rsid w:val="005C0F1F"/>
    <w:rsid w:val="005C2C80"/>
    <w:rsid w:val="005C2F8C"/>
    <w:rsid w:val="005D2BDC"/>
    <w:rsid w:val="005E565E"/>
    <w:rsid w:val="005F6A32"/>
    <w:rsid w:val="00610D64"/>
    <w:rsid w:val="006121D9"/>
    <w:rsid w:val="0061658D"/>
    <w:rsid w:val="006204AD"/>
    <w:rsid w:val="00624013"/>
    <w:rsid w:val="00624DE1"/>
    <w:rsid w:val="00625EB4"/>
    <w:rsid w:val="00626E44"/>
    <w:rsid w:val="00635EC2"/>
    <w:rsid w:val="00642BC2"/>
    <w:rsid w:val="00644C6F"/>
    <w:rsid w:val="00644E14"/>
    <w:rsid w:val="006548F3"/>
    <w:rsid w:val="006552D8"/>
    <w:rsid w:val="0065781C"/>
    <w:rsid w:val="006610F4"/>
    <w:rsid w:val="00671E8E"/>
    <w:rsid w:val="006A1D9F"/>
    <w:rsid w:val="006A69C4"/>
    <w:rsid w:val="006A7287"/>
    <w:rsid w:val="006B0730"/>
    <w:rsid w:val="006B5B41"/>
    <w:rsid w:val="006B6D68"/>
    <w:rsid w:val="006C39B6"/>
    <w:rsid w:val="006D280D"/>
    <w:rsid w:val="006D41C2"/>
    <w:rsid w:val="006E44A7"/>
    <w:rsid w:val="006E4CCB"/>
    <w:rsid w:val="006F4AD6"/>
    <w:rsid w:val="006F577C"/>
    <w:rsid w:val="006F7926"/>
    <w:rsid w:val="00707DD4"/>
    <w:rsid w:val="00726A85"/>
    <w:rsid w:val="00731132"/>
    <w:rsid w:val="00733E3A"/>
    <w:rsid w:val="007509CA"/>
    <w:rsid w:val="0076621C"/>
    <w:rsid w:val="00770C6C"/>
    <w:rsid w:val="00773C9A"/>
    <w:rsid w:val="007758A1"/>
    <w:rsid w:val="007929F9"/>
    <w:rsid w:val="007961F8"/>
    <w:rsid w:val="00796A2E"/>
    <w:rsid w:val="007A253E"/>
    <w:rsid w:val="007A46B3"/>
    <w:rsid w:val="007A674D"/>
    <w:rsid w:val="007B060D"/>
    <w:rsid w:val="007C130E"/>
    <w:rsid w:val="007D5054"/>
    <w:rsid w:val="007D7FFD"/>
    <w:rsid w:val="007E1F0E"/>
    <w:rsid w:val="007E6AAC"/>
    <w:rsid w:val="007F282D"/>
    <w:rsid w:val="00803EBD"/>
    <w:rsid w:val="008062EF"/>
    <w:rsid w:val="008070D8"/>
    <w:rsid w:val="008127C1"/>
    <w:rsid w:val="00814027"/>
    <w:rsid w:val="00832054"/>
    <w:rsid w:val="00832954"/>
    <w:rsid w:val="008365FF"/>
    <w:rsid w:val="00853B76"/>
    <w:rsid w:val="00856AD0"/>
    <w:rsid w:val="00863802"/>
    <w:rsid w:val="008740BA"/>
    <w:rsid w:val="008845B4"/>
    <w:rsid w:val="00884C19"/>
    <w:rsid w:val="00886335"/>
    <w:rsid w:val="008908BB"/>
    <w:rsid w:val="008A147E"/>
    <w:rsid w:val="008A15DB"/>
    <w:rsid w:val="008B3AB0"/>
    <w:rsid w:val="008B42F1"/>
    <w:rsid w:val="008E0B8D"/>
    <w:rsid w:val="008E3507"/>
    <w:rsid w:val="008E4C40"/>
    <w:rsid w:val="008E67C3"/>
    <w:rsid w:val="0090151F"/>
    <w:rsid w:val="0091062D"/>
    <w:rsid w:val="00912428"/>
    <w:rsid w:val="00917EF7"/>
    <w:rsid w:val="00921ECF"/>
    <w:rsid w:val="00925EB0"/>
    <w:rsid w:val="0092602E"/>
    <w:rsid w:val="009315EC"/>
    <w:rsid w:val="009347A1"/>
    <w:rsid w:val="0094448A"/>
    <w:rsid w:val="009470DA"/>
    <w:rsid w:val="00947D39"/>
    <w:rsid w:val="00947F2F"/>
    <w:rsid w:val="00951A3D"/>
    <w:rsid w:val="00960366"/>
    <w:rsid w:val="00987690"/>
    <w:rsid w:val="00991031"/>
    <w:rsid w:val="00994517"/>
    <w:rsid w:val="00996432"/>
    <w:rsid w:val="009976A6"/>
    <w:rsid w:val="009A31F8"/>
    <w:rsid w:val="009A67DD"/>
    <w:rsid w:val="009C3FFD"/>
    <w:rsid w:val="009C53C1"/>
    <w:rsid w:val="009C6A57"/>
    <w:rsid w:val="009D1F98"/>
    <w:rsid w:val="00A036D0"/>
    <w:rsid w:val="00A049A2"/>
    <w:rsid w:val="00A06CAB"/>
    <w:rsid w:val="00A07128"/>
    <w:rsid w:val="00A07D83"/>
    <w:rsid w:val="00A12153"/>
    <w:rsid w:val="00A26E09"/>
    <w:rsid w:val="00A320FC"/>
    <w:rsid w:val="00A379B0"/>
    <w:rsid w:val="00A37E2A"/>
    <w:rsid w:val="00A61770"/>
    <w:rsid w:val="00A74801"/>
    <w:rsid w:val="00A75375"/>
    <w:rsid w:val="00A76B43"/>
    <w:rsid w:val="00A90F4D"/>
    <w:rsid w:val="00AB7B2B"/>
    <w:rsid w:val="00AC5B4C"/>
    <w:rsid w:val="00AC6E72"/>
    <w:rsid w:val="00AD3591"/>
    <w:rsid w:val="00AD69B5"/>
    <w:rsid w:val="00AE1026"/>
    <w:rsid w:val="00AF07D6"/>
    <w:rsid w:val="00AF0CCB"/>
    <w:rsid w:val="00AF0D2F"/>
    <w:rsid w:val="00AF1569"/>
    <w:rsid w:val="00AF2A30"/>
    <w:rsid w:val="00AF41DD"/>
    <w:rsid w:val="00B035F1"/>
    <w:rsid w:val="00B03B62"/>
    <w:rsid w:val="00B07C1D"/>
    <w:rsid w:val="00B10CD9"/>
    <w:rsid w:val="00B1596B"/>
    <w:rsid w:val="00B25358"/>
    <w:rsid w:val="00B2565E"/>
    <w:rsid w:val="00B44D78"/>
    <w:rsid w:val="00B514B8"/>
    <w:rsid w:val="00B53757"/>
    <w:rsid w:val="00B639D9"/>
    <w:rsid w:val="00B63B5A"/>
    <w:rsid w:val="00B70B9A"/>
    <w:rsid w:val="00B77C2A"/>
    <w:rsid w:val="00B82E99"/>
    <w:rsid w:val="00B8499A"/>
    <w:rsid w:val="00BA0EDE"/>
    <w:rsid w:val="00BB65B9"/>
    <w:rsid w:val="00BB6953"/>
    <w:rsid w:val="00BB7195"/>
    <w:rsid w:val="00BB7308"/>
    <w:rsid w:val="00BD19C8"/>
    <w:rsid w:val="00BD2C5B"/>
    <w:rsid w:val="00BD5240"/>
    <w:rsid w:val="00BD7B10"/>
    <w:rsid w:val="00BE7140"/>
    <w:rsid w:val="00BF2F2A"/>
    <w:rsid w:val="00BF7759"/>
    <w:rsid w:val="00BF78F3"/>
    <w:rsid w:val="00C06D13"/>
    <w:rsid w:val="00C15D7E"/>
    <w:rsid w:val="00C31F22"/>
    <w:rsid w:val="00C32F40"/>
    <w:rsid w:val="00C34D63"/>
    <w:rsid w:val="00C41FD3"/>
    <w:rsid w:val="00C46FEB"/>
    <w:rsid w:val="00C52DD3"/>
    <w:rsid w:val="00C60D8C"/>
    <w:rsid w:val="00C664C4"/>
    <w:rsid w:val="00C67BDD"/>
    <w:rsid w:val="00C736B2"/>
    <w:rsid w:val="00C75EF2"/>
    <w:rsid w:val="00C8680B"/>
    <w:rsid w:val="00C87F24"/>
    <w:rsid w:val="00C96B99"/>
    <w:rsid w:val="00CA15CD"/>
    <w:rsid w:val="00CA4515"/>
    <w:rsid w:val="00CA6FF5"/>
    <w:rsid w:val="00CC2CAE"/>
    <w:rsid w:val="00CC3DAF"/>
    <w:rsid w:val="00CE2F39"/>
    <w:rsid w:val="00CF49CE"/>
    <w:rsid w:val="00D01190"/>
    <w:rsid w:val="00D1192D"/>
    <w:rsid w:val="00D11CFC"/>
    <w:rsid w:val="00D12451"/>
    <w:rsid w:val="00D13E3D"/>
    <w:rsid w:val="00D170B7"/>
    <w:rsid w:val="00D21782"/>
    <w:rsid w:val="00D37B79"/>
    <w:rsid w:val="00D44C15"/>
    <w:rsid w:val="00D47A71"/>
    <w:rsid w:val="00D6407C"/>
    <w:rsid w:val="00D64956"/>
    <w:rsid w:val="00D664DB"/>
    <w:rsid w:val="00D721EC"/>
    <w:rsid w:val="00D75BBE"/>
    <w:rsid w:val="00D833E4"/>
    <w:rsid w:val="00D92D81"/>
    <w:rsid w:val="00DA0EBD"/>
    <w:rsid w:val="00DA1853"/>
    <w:rsid w:val="00DB2F44"/>
    <w:rsid w:val="00DB51D9"/>
    <w:rsid w:val="00DC7CB3"/>
    <w:rsid w:val="00DD6BB2"/>
    <w:rsid w:val="00DE224A"/>
    <w:rsid w:val="00DE6ECE"/>
    <w:rsid w:val="00DE6F70"/>
    <w:rsid w:val="00DE723D"/>
    <w:rsid w:val="00DF05A4"/>
    <w:rsid w:val="00E029D0"/>
    <w:rsid w:val="00E0387B"/>
    <w:rsid w:val="00E04C93"/>
    <w:rsid w:val="00E05C60"/>
    <w:rsid w:val="00E072A4"/>
    <w:rsid w:val="00E10AA7"/>
    <w:rsid w:val="00E11708"/>
    <w:rsid w:val="00E25215"/>
    <w:rsid w:val="00E25ADD"/>
    <w:rsid w:val="00E330F8"/>
    <w:rsid w:val="00E35E5F"/>
    <w:rsid w:val="00E3762D"/>
    <w:rsid w:val="00E44AFF"/>
    <w:rsid w:val="00E50C61"/>
    <w:rsid w:val="00E516D8"/>
    <w:rsid w:val="00E527C9"/>
    <w:rsid w:val="00E53FC6"/>
    <w:rsid w:val="00E6418D"/>
    <w:rsid w:val="00E703C7"/>
    <w:rsid w:val="00E71116"/>
    <w:rsid w:val="00E73503"/>
    <w:rsid w:val="00E766A4"/>
    <w:rsid w:val="00E87D2C"/>
    <w:rsid w:val="00EA3877"/>
    <w:rsid w:val="00EB3176"/>
    <w:rsid w:val="00EB67E2"/>
    <w:rsid w:val="00EB7D8E"/>
    <w:rsid w:val="00ED4288"/>
    <w:rsid w:val="00EF3686"/>
    <w:rsid w:val="00F165FD"/>
    <w:rsid w:val="00F178FC"/>
    <w:rsid w:val="00F2227A"/>
    <w:rsid w:val="00F26F4C"/>
    <w:rsid w:val="00F27D59"/>
    <w:rsid w:val="00F31AEE"/>
    <w:rsid w:val="00F344CD"/>
    <w:rsid w:val="00F40C64"/>
    <w:rsid w:val="00F4279D"/>
    <w:rsid w:val="00F51E22"/>
    <w:rsid w:val="00F57825"/>
    <w:rsid w:val="00F61782"/>
    <w:rsid w:val="00F67ACF"/>
    <w:rsid w:val="00F762C5"/>
    <w:rsid w:val="00F7787C"/>
    <w:rsid w:val="00F82941"/>
    <w:rsid w:val="00F96DF4"/>
    <w:rsid w:val="00FA6D64"/>
    <w:rsid w:val="00FB0112"/>
    <w:rsid w:val="00FB21A9"/>
    <w:rsid w:val="00FB2C57"/>
    <w:rsid w:val="00FB4907"/>
    <w:rsid w:val="00FB7BC9"/>
    <w:rsid w:val="00FC19E3"/>
    <w:rsid w:val="00FC4306"/>
    <w:rsid w:val="00FC63F6"/>
    <w:rsid w:val="00FE7195"/>
    <w:rsid w:val="00FF0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3C7"/>
    <w:pPr>
      <w:spacing w:after="160" w:line="259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44E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E0B8D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9"/>
    <w:qFormat/>
    <w:rsid w:val="00644E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44E1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E0B8D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644E14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styleId="Hyperlink">
    <w:name w:val="Hyperlink"/>
    <w:basedOn w:val="DefaultParagraphFont"/>
    <w:uiPriority w:val="99"/>
    <w:semiHidden/>
    <w:rsid w:val="00644E14"/>
    <w:rPr>
      <w:color w:val="0000FF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644E1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locked/>
    <w:rsid w:val="00644E14"/>
    <w:rPr>
      <w:rFonts w:ascii="Arial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644E1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locked/>
    <w:rsid w:val="00644E14"/>
    <w:rPr>
      <w:rFonts w:ascii="Arial" w:hAnsi="Arial" w:cs="Arial"/>
      <w:vanish/>
      <w:sz w:val="16"/>
      <w:szCs w:val="16"/>
      <w:lang w:eastAsia="ru-RU"/>
    </w:rPr>
  </w:style>
  <w:style w:type="character" w:customStyle="1" w:styleId="sf-sub-indicator">
    <w:name w:val="sf-sub-indicator"/>
    <w:basedOn w:val="DefaultParagraphFont"/>
    <w:uiPriority w:val="99"/>
    <w:rsid w:val="00644E14"/>
  </w:style>
  <w:style w:type="paragraph" w:styleId="NormalWeb">
    <w:name w:val="Normal (Web)"/>
    <w:basedOn w:val="Normal"/>
    <w:uiPriority w:val="99"/>
    <w:semiHidden/>
    <w:rsid w:val="0064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644E14"/>
    <w:rPr>
      <w:b/>
      <w:bCs/>
    </w:rPr>
  </w:style>
  <w:style w:type="character" w:customStyle="1" w:styleId="comment">
    <w:name w:val="comment"/>
    <w:basedOn w:val="DefaultParagraphFont"/>
    <w:uiPriority w:val="99"/>
    <w:rsid w:val="00644E14"/>
  </w:style>
  <w:style w:type="paragraph" w:customStyle="1" w:styleId="post-meta">
    <w:name w:val="post-meta"/>
    <w:basedOn w:val="Normal"/>
    <w:uiPriority w:val="99"/>
    <w:rsid w:val="00644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ost-date">
    <w:name w:val="post-date"/>
    <w:basedOn w:val="DefaultParagraphFont"/>
    <w:uiPriority w:val="99"/>
    <w:rsid w:val="00644E14"/>
  </w:style>
  <w:style w:type="character" w:customStyle="1" w:styleId="post-comments">
    <w:name w:val="post-comments"/>
    <w:basedOn w:val="DefaultParagraphFont"/>
    <w:uiPriority w:val="99"/>
    <w:rsid w:val="00644E14"/>
  </w:style>
  <w:style w:type="paragraph" w:styleId="BalloonText">
    <w:name w:val="Balloon Text"/>
    <w:basedOn w:val="Normal"/>
    <w:link w:val="BalloonTextChar"/>
    <w:uiPriority w:val="99"/>
    <w:semiHidden/>
    <w:rsid w:val="00644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44E14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99"/>
    <w:qFormat/>
    <w:rsid w:val="00D01190"/>
    <w:rPr>
      <w:i/>
      <w:iCs/>
    </w:rPr>
  </w:style>
  <w:style w:type="character" w:customStyle="1" w:styleId="a">
    <w:name w:val="Гипертекстовая ссылка"/>
    <w:basedOn w:val="DefaultParagraphFont"/>
    <w:uiPriority w:val="99"/>
    <w:rsid w:val="007929F9"/>
    <w:rPr>
      <w:b/>
      <w:bCs/>
      <w:color w:val="auto"/>
    </w:rPr>
  </w:style>
  <w:style w:type="paragraph" w:customStyle="1" w:styleId="Default">
    <w:name w:val="Default"/>
    <w:uiPriority w:val="99"/>
    <w:rsid w:val="002344C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customStyle="1" w:styleId="ConsPlusTitle">
    <w:name w:val="ConsPlusTitle"/>
    <w:uiPriority w:val="99"/>
    <w:rsid w:val="00F762C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38">
    <w:name w:val="Font Style38"/>
    <w:uiPriority w:val="99"/>
    <w:rsid w:val="009A67DD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2879F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1118B0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1118B0"/>
    <w:pPr>
      <w:widowControl w:val="0"/>
      <w:shd w:val="clear" w:color="auto" w:fill="FFFFFF"/>
      <w:spacing w:before="960" w:after="240" w:line="281" w:lineRule="exact"/>
    </w:pPr>
    <w:rPr>
      <w:rFonts w:ascii="Times New Roman" w:eastAsia="Times New Roman" w:hAnsi="Times New Roman" w:cs="Times New Roman"/>
    </w:rPr>
  </w:style>
  <w:style w:type="paragraph" w:customStyle="1" w:styleId="1">
    <w:name w:val="Без интервала1"/>
    <w:uiPriority w:val="99"/>
    <w:rsid w:val="00C52DD3"/>
    <w:pPr>
      <w:suppressAutoHyphens/>
      <w:spacing w:line="100" w:lineRule="atLeast"/>
    </w:pPr>
    <w:rPr>
      <w:rFonts w:ascii="Arial" w:hAnsi="Arial" w:cs="Arial"/>
      <w:kern w:val="2"/>
      <w:sz w:val="20"/>
      <w:szCs w:val="20"/>
      <w:lang w:eastAsia="hi-IN" w:bidi="hi-IN"/>
    </w:rPr>
  </w:style>
  <w:style w:type="table" w:styleId="TableGrid">
    <w:name w:val="Table Grid"/>
    <w:basedOn w:val="TableNormal"/>
    <w:uiPriority w:val="99"/>
    <w:rsid w:val="009D1F98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tejustify">
    <w:name w:val="rtejustify"/>
    <w:basedOn w:val="Normal"/>
    <w:uiPriority w:val="99"/>
    <w:rsid w:val="006A7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225E28"/>
    <w:pPr>
      <w:suppressAutoHyphens/>
      <w:spacing w:after="0" w:line="240" w:lineRule="auto"/>
      <w:ind w:left="2268" w:hanging="1559"/>
      <w:jc w:val="both"/>
    </w:pPr>
    <w:rPr>
      <w:rFonts w:ascii="Times New Roman" w:eastAsia="MS Mincho" w:hAnsi="Times New Roman" w:cs="Times New Roman"/>
      <w:sz w:val="28"/>
      <w:szCs w:val="28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225E28"/>
    <w:rPr>
      <w:rFonts w:ascii="Times New Roman" w:eastAsia="MS Mincho" w:hAnsi="Times New Roman" w:cs="Times New Roman"/>
      <w:sz w:val="20"/>
      <w:szCs w:val="20"/>
      <w:lang w:eastAsia="ar-SA" w:bidi="ar-SA"/>
    </w:rPr>
  </w:style>
  <w:style w:type="paragraph" w:customStyle="1" w:styleId="21">
    <w:name w:val="Стиль2"/>
    <w:basedOn w:val="Normal"/>
    <w:uiPriority w:val="99"/>
    <w:rsid w:val="008E0B8D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2">
    <w:name w:val="Стиль22"/>
    <w:basedOn w:val="Heading2"/>
    <w:uiPriority w:val="99"/>
    <w:rsid w:val="008E0B8D"/>
    <w:pPr>
      <w:keepLines w:val="0"/>
      <w:numPr>
        <w:ilvl w:val="1"/>
        <w:numId w:val="5"/>
      </w:numPr>
      <w:spacing w:before="0" w:line="240" w:lineRule="auto"/>
      <w:ind w:left="0" w:firstLine="709"/>
      <w:jc w:val="both"/>
    </w:pPr>
    <w:rPr>
      <w:rFonts w:ascii="Times New Roman" w:hAnsi="Times New Roman" w:cs="Times New Roman"/>
      <w:color w:val="auto"/>
      <w:sz w:val="28"/>
      <w:szCs w:val="28"/>
      <w:lang w:eastAsia="ru-RU"/>
    </w:rPr>
  </w:style>
  <w:style w:type="character" w:customStyle="1" w:styleId="40">
    <w:name w:val="Стиль4 Знак"/>
    <w:basedOn w:val="DefaultParagraphFont"/>
    <w:link w:val="4"/>
    <w:uiPriority w:val="99"/>
    <w:locked/>
    <w:rsid w:val="008E0B8D"/>
    <w:rPr>
      <w:sz w:val="28"/>
      <w:szCs w:val="28"/>
    </w:rPr>
  </w:style>
  <w:style w:type="paragraph" w:customStyle="1" w:styleId="4">
    <w:name w:val="Стиль4"/>
    <w:basedOn w:val="Normal"/>
    <w:link w:val="40"/>
    <w:uiPriority w:val="99"/>
    <w:rsid w:val="008E0B8D"/>
    <w:pPr>
      <w:numPr>
        <w:ilvl w:val="2"/>
        <w:numId w:val="5"/>
      </w:numPr>
      <w:spacing w:after="0" w:line="240" w:lineRule="auto"/>
      <w:ind w:left="0" w:firstLine="709"/>
      <w:jc w:val="both"/>
    </w:pPr>
    <w:rPr>
      <w:sz w:val="28"/>
      <w:szCs w:val="28"/>
    </w:rPr>
  </w:style>
  <w:style w:type="character" w:customStyle="1" w:styleId="whitespacepreservermailrucssattributepostfix">
    <w:name w:val="whitespacepreserver_mailru_css_attribute_postfix"/>
    <w:basedOn w:val="DefaultParagraphFont"/>
    <w:uiPriority w:val="99"/>
    <w:rsid w:val="007C130E"/>
  </w:style>
  <w:style w:type="paragraph" w:customStyle="1" w:styleId="msonormalmailrucssattributepostfix">
    <w:name w:val="msonormal_mailru_css_attribute_postfix"/>
    <w:basedOn w:val="Normal"/>
    <w:uiPriority w:val="99"/>
    <w:rsid w:val="007C1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2E2822"/>
    <w:rPr>
      <w:rFonts w:cs="Calibri"/>
      <w:sz w:val="28"/>
      <w:szCs w:val="28"/>
      <w:lang w:eastAsia="en-US"/>
    </w:rPr>
  </w:style>
  <w:style w:type="paragraph" w:styleId="ListParagraph">
    <w:name w:val="List Paragraph"/>
    <w:basedOn w:val="Normal"/>
    <w:uiPriority w:val="99"/>
    <w:qFormat/>
    <w:rsid w:val="006E44A7"/>
    <w:pPr>
      <w:ind w:left="720"/>
    </w:pPr>
  </w:style>
  <w:style w:type="paragraph" w:customStyle="1" w:styleId="Standard">
    <w:name w:val="Standard"/>
    <w:uiPriority w:val="99"/>
    <w:rsid w:val="000B7489"/>
    <w:pPr>
      <w:widowControl w:val="0"/>
      <w:suppressAutoHyphens/>
      <w:autoSpaceDN w:val="0"/>
    </w:pPr>
    <w:rPr>
      <w:rFonts w:ascii="Arial" w:hAnsi="Arial" w:cs="Arial"/>
      <w:kern w:val="3"/>
      <w:sz w:val="24"/>
      <w:szCs w:val="24"/>
      <w:lang w:eastAsia="zh-CN"/>
    </w:rPr>
  </w:style>
  <w:style w:type="paragraph" w:customStyle="1" w:styleId="Style5">
    <w:name w:val="Style5"/>
    <w:basedOn w:val="Normal"/>
    <w:uiPriority w:val="99"/>
    <w:rsid w:val="000E05F1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Georgia"/>
      <w:sz w:val="24"/>
      <w:szCs w:val="24"/>
      <w:lang w:eastAsia="ru-RU"/>
    </w:rPr>
  </w:style>
  <w:style w:type="character" w:customStyle="1" w:styleId="FontStyle15">
    <w:name w:val="Font Style15"/>
    <w:basedOn w:val="DefaultParagraphFont"/>
    <w:uiPriority w:val="99"/>
    <w:rsid w:val="000E05F1"/>
    <w:rPr>
      <w:rFonts w:ascii="Courier New" w:hAnsi="Courier New" w:cs="Courier New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153501"/>
    <w:rPr>
      <w:rFonts w:ascii="Arial" w:hAnsi="Arial" w:cs="Arial"/>
      <w:sz w:val="22"/>
      <w:szCs w:val="22"/>
      <w:lang w:eastAsia="ru-RU"/>
    </w:rPr>
  </w:style>
  <w:style w:type="paragraph" w:customStyle="1" w:styleId="Style3">
    <w:name w:val="Style3"/>
    <w:basedOn w:val="Normal"/>
    <w:uiPriority w:val="99"/>
    <w:rsid w:val="00FC19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FC19E3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26">
    <w:name w:val="Font Style26"/>
    <w:uiPriority w:val="99"/>
    <w:rsid w:val="00FC19E3"/>
    <w:rPr>
      <w:rFonts w:ascii="Times New Roman" w:hAnsi="Times New Roman" w:cs="Times New Roman"/>
      <w:b/>
      <w:bCs/>
      <w:sz w:val="22"/>
      <w:szCs w:val="22"/>
    </w:rPr>
  </w:style>
  <w:style w:type="character" w:customStyle="1" w:styleId="js-phone-number">
    <w:name w:val="js-phone-number"/>
    <w:basedOn w:val="DefaultParagraphFont"/>
    <w:uiPriority w:val="99"/>
    <w:rsid w:val="00F178FC"/>
  </w:style>
  <w:style w:type="character" w:customStyle="1" w:styleId="b-letterfoottab">
    <w:name w:val="b-letter__foot__tab"/>
    <w:basedOn w:val="DefaultParagraphFont"/>
    <w:uiPriority w:val="99"/>
    <w:rsid w:val="00F178FC"/>
  </w:style>
  <w:style w:type="character" w:customStyle="1" w:styleId="7">
    <w:name w:val="Основной текст (7)_"/>
    <w:basedOn w:val="DefaultParagraphFont"/>
    <w:link w:val="70"/>
    <w:uiPriority w:val="99"/>
    <w:locked/>
    <w:rsid w:val="001224DC"/>
    <w:rPr>
      <w:rFonts w:ascii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Normal"/>
    <w:link w:val="7"/>
    <w:uiPriority w:val="99"/>
    <w:rsid w:val="001224DC"/>
    <w:pPr>
      <w:widowControl w:val="0"/>
      <w:shd w:val="clear" w:color="auto" w:fill="FFFFFF"/>
      <w:spacing w:after="0" w:line="319" w:lineRule="exact"/>
      <w:jc w:val="center"/>
    </w:pPr>
    <w:rPr>
      <w:rFonts w:ascii="Times New Roman" w:eastAsia="Times New Roman" w:hAnsi="Times New Roman" w:cs="Times New Roman"/>
      <w:b/>
      <w:bCs/>
      <w:spacing w:val="-7"/>
      <w:sz w:val="26"/>
      <w:szCs w:val="26"/>
    </w:rPr>
  </w:style>
  <w:style w:type="character" w:customStyle="1" w:styleId="val">
    <w:name w:val="val"/>
    <w:basedOn w:val="DefaultParagraphFont"/>
    <w:uiPriority w:val="99"/>
    <w:rsid w:val="00BF78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32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32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84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6C6C6"/>
                        <w:left w:val="single" w:sz="6" w:space="0" w:color="C6C6C6"/>
                        <w:bottom w:val="single" w:sz="6" w:space="0" w:color="C6C6C6"/>
                        <w:right w:val="single" w:sz="6" w:space="0" w:color="C6C6C6"/>
                      </w:divBdr>
                      <w:divsChild>
                        <w:div w:id="1705328285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5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2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328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32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28370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32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328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8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328492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328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32827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5328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328397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5328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32828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5328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32830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5328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32833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532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532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328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827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32838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328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328420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328449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328488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532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328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8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32847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328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328354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5328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32848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5328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32846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5328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32836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5328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328334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532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532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32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8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532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328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8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5328435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328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32826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5328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328362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5328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32834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5328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328355">
                                                      <w:marLeft w:val="0"/>
                                                      <w:marRight w:val="0"/>
                                                      <w:marTop w:val="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532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32833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532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532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32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32837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8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5328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532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32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328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32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8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532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328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328409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328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5328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32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32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2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2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2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532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458</TotalTime>
  <Pages>1</Pages>
  <Words>202</Words>
  <Characters>1155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349</cp:revision>
  <cp:lastPrinted>2018-07-31T13:08:00Z</cp:lastPrinted>
  <dcterms:created xsi:type="dcterms:W3CDTF">2018-03-22T08:08:00Z</dcterms:created>
  <dcterms:modified xsi:type="dcterms:W3CDTF">2018-08-07T06:18:00Z</dcterms:modified>
</cp:coreProperties>
</file>