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Российская Федерация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АДМИНИСТРАЦИЯ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Ташелка</w:t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57616E" w:rsidRPr="00D35F56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57616E" w:rsidRPr="00950099" w:rsidRDefault="0057616E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от   1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  <w:lang w:val="en-US"/>
        </w:rPr>
        <w:t xml:space="preserve">1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201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  <w:lang w:val="en-US"/>
        </w:rPr>
        <w:t>9</w:t>
      </w:r>
      <w:r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  <w:lang w:val="en-US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2018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>
        <w:rPr>
          <w:rFonts w:ascii="Times New Roman" w:hAnsi="Times New Roman" w:cs="Times New Roman"/>
          <w:sz w:val="26"/>
          <w:szCs w:val="26"/>
        </w:rPr>
        <w:t>» 19 января 2018 года.</w:t>
      </w:r>
    </w:p>
    <w:p w:rsidR="0057616E" w:rsidRPr="00D35F56" w:rsidRDefault="0057616E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ListParagraph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Heading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BodyText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16E" w:rsidRDefault="0057616E" w:rsidP="00C27C2C">
      <w:pPr>
        <w:spacing w:after="0" w:line="240" w:lineRule="auto"/>
      </w:pPr>
      <w:r>
        <w:separator/>
      </w:r>
    </w:p>
  </w:endnote>
  <w:endnote w:type="continuationSeparator" w:id="0">
    <w:p w:rsidR="0057616E" w:rsidRDefault="0057616E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16E" w:rsidRDefault="0057616E" w:rsidP="00C27C2C">
      <w:pPr>
        <w:spacing w:after="0" w:line="240" w:lineRule="auto"/>
      </w:pPr>
      <w:r>
        <w:separator/>
      </w:r>
    </w:p>
  </w:footnote>
  <w:footnote w:type="continuationSeparator" w:id="0">
    <w:p w:rsidR="0057616E" w:rsidRDefault="0057616E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A3AA4"/>
    <w:rsid w:val="003A52B3"/>
    <w:rsid w:val="003C14D6"/>
    <w:rsid w:val="003C36DF"/>
    <w:rsid w:val="003C3BD2"/>
    <w:rsid w:val="003F06A6"/>
    <w:rsid w:val="0041119B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F2917"/>
    <w:rsid w:val="00601FD6"/>
    <w:rsid w:val="00623376"/>
    <w:rsid w:val="006272E9"/>
    <w:rsid w:val="00627850"/>
    <w:rsid w:val="00670A6C"/>
    <w:rsid w:val="00682942"/>
    <w:rsid w:val="00687E88"/>
    <w:rsid w:val="006A2C59"/>
    <w:rsid w:val="006A35BD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C59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">
    <w:name w:val="Основной текст + Полужирный"/>
    <w:basedOn w:val="DefaultParagraphFont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7C2C"/>
  </w:style>
  <w:style w:type="paragraph" w:styleId="Footer">
    <w:name w:val="footer"/>
    <w:basedOn w:val="Normal"/>
    <w:link w:val="Foot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7C2C"/>
  </w:style>
  <w:style w:type="character" w:styleId="Strong">
    <w:name w:val="Strong"/>
    <w:basedOn w:val="DefaultParagraphFont"/>
    <w:uiPriority w:val="99"/>
    <w:qFormat/>
    <w:rsid w:val="0041119B"/>
    <w:rPr>
      <w:b/>
      <w:bCs/>
    </w:rPr>
  </w:style>
  <w:style w:type="paragraph" w:styleId="NormalWeb">
    <w:name w:val="Normal (Web)"/>
    <w:basedOn w:val="Normal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DefaultParagraphFont"/>
    <w:uiPriority w:val="99"/>
    <w:rsid w:val="0041119B"/>
  </w:style>
  <w:style w:type="character" w:styleId="Hyperlink">
    <w:name w:val="Hyperlink"/>
    <w:basedOn w:val="DefaultParagraphFont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  <w:sz w:val="20"/>
      <w:szCs w:val="20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BodyText2">
    <w:name w:val="Body Text 2"/>
    <w:basedOn w:val="Normal"/>
    <w:link w:val="BodyText2Char"/>
    <w:uiPriority w:val="99"/>
    <w:semiHidden/>
    <w:rsid w:val="000408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8AC"/>
  </w:style>
  <w:style w:type="paragraph" w:styleId="BodyText3">
    <w:name w:val="Body Text 3"/>
    <w:basedOn w:val="Normal"/>
    <w:link w:val="BodyText3Char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408AC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rsid w:val="00AD2BE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D2BE5"/>
  </w:style>
  <w:style w:type="character" w:customStyle="1" w:styleId="a0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1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2">
    <w:name w:val="Прижатый влево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3">
    <w:name w:val="Комментарий"/>
    <w:basedOn w:val="Normal"/>
    <w:next w:val="Normal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4">
    <w:name w:val="Нормальный (таблица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5">
    <w:name w:val="Таблицы (моноширинный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259</Words>
  <Characters>1479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admin</cp:lastModifiedBy>
  <cp:revision>5</cp:revision>
  <cp:lastPrinted>2019-01-11T05:54:00Z</cp:lastPrinted>
  <dcterms:created xsi:type="dcterms:W3CDTF">2017-01-18T05:25:00Z</dcterms:created>
  <dcterms:modified xsi:type="dcterms:W3CDTF">2019-01-11T05:54:00Z</dcterms:modified>
</cp:coreProperties>
</file>