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Pr="000304B6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СТАВРОПОЛЬСКИЙ</w:t>
      </w:r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Pr="00883059">
        <w:rPr>
          <w:rFonts w:ascii="Times New Roman" w:hAnsi="Times New Roman" w:cs="Times New Roman"/>
          <w:b/>
          <w:bCs/>
          <w:u w:val="single"/>
        </w:rPr>
        <w:t xml:space="preserve">от    </w:t>
      </w:r>
      <w:r>
        <w:rPr>
          <w:rFonts w:ascii="Times New Roman" w:hAnsi="Times New Roman" w:cs="Times New Roman"/>
          <w:b/>
          <w:bCs/>
          <w:u w:val="single"/>
        </w:rPr>
        <w:t>09</w:t>
      </w:r>
      <w:r w:rsidRPr="00883059">
        <w:rPr>
          <w:rFonts w:ascii="Times New Roman" w:hAnsi="Times New Roman" w:cs="Times New Roman"/>
          <w:b/>
          <w:bCs/>
          <w:u w:val="single"/>
        </w:rPr>
        <w:t xml:space="preserve">  ноября 2018г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</w:t>
      </w:r>
      <w:r>
        <w:rPr>
          <w:rFonts w:ascii="Times New Roman" w:hAnsi="Times New Roman" w:cs="Times New Roman"/>
          <w:b/>
          <w:bCs/>
        </w:rPr>
        <w:t xml:space="preserve"> 34</w:t>
      </w:r>
    </w:p>
    <w:p w:rsidR="00555DAF" w:rsidRPr="00CC79C3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период 2019 г.</w:t>
      </w:r>
    </w:p>
    <w:p w:rsidR="00555DAF" w:rsidRPr="00CC79C3" w:rsidRDefault="00555DAF" w:rsidP="00883059"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C79C3" w:rsidRDefault="00555DAF" w:rsidP="00883059"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5DAF" w:rsidRPr="00CC79C3" w:rsidRDefault="00555DAF" w:rsidP="00883059">
      <w:pPr>
        <w:pStyle w:val="NoSpacing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55DAF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555DAF" w:rsidRPr="00CC79C3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4A135E">
          <w:rPr>
            <w:rStyle w:val="Hyperlink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Hyperlink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Hyperlink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Hyperlink"/>
            <w:rFonts w:ascii="Times New Roman" w:hAnsi="Times New Roman" w:cs="Times New Roman"/>
            <w:color w:val="auto"/>
            <w:sz w:val="24"/>
            <w:szCs w:val="24"/>
          </w:rPr>
          <w:t>.ташелка.ставропольский-район.рф</w:t>
        </w:r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555DAF" w:rsidRPr="00CC79C3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6.  Контроль  за  исполнением   настоящего  решения   оставляю  за  собой.</w:t>
      </w:r>
    </w:p>
    <w:p w:rsidR="00555DAF" w:rsidRPr="00CC79C3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 Глава сельского поселения Ташелка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>_________________</w:t>
      </w:r>
      <w:r w:rsidRPr="00CC79C3">
        <w:rPr>
          <w:rFonts w:ascii="Times New Roman" w:hAnsi="Times New Roman" w:cs="Times New Roman"/>
          <w:sz w:val="24"/>
          <w:szCs w:val="24"/>
        </w:rPr>
        <w:t xml:space="preserve">В.Н.Хохлова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CC7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</w:t>
      </w:r>
      <w:r w:rsidRPr="00CC79C3">
        <w:rPr>
          <w:rFonts w:ascii="Times New Roman" w:hAnsi="Times New Roman" w:cs="Times New Roman"/>
          <w:sz w:val="24"/>
          <w:szCs w:val="24"/>
        </w:rPr>
        <w:t>А.Ю.Рублев</w:t>
      </w:r>
      <w:r w:rsidRPr="00CC79C3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Согласовано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Начальник филиала по Ставропольскому району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ФКУ УИИ ГУФСИН России по Самарской области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Подполковник  внутренней службы</w:t>
      </w:r>
    </w:p>
    <w:p w:rsidR="00555DAF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555DAF" w:rsidRDefault="00555DAF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______________________ </w:t>
      </w:r>
      <w:r w:rsidRPr="00CC79C3">
        <w:rPr>
          <w:rFonts w:ascii="Times New Roman" w:hAnsi="Times New Roman" w:cs="Times New Roman"/>
          <w:sz w:val="24"/>
          <w:szCs w:val="24"/>
        </w:rPr>
        <w:t>С.В. Пшеничникова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09.11.2018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  <w:r>
        <w:rPr>
          <w:rFonts w:ascii="Times New Roman" w:hAnsi="Times New Roman" w:cs="Times New Roman"/>
          <w:sz w:val="24"/>
          <w:szCs w:val="24"/>
          <w:u w:val="single"/>
        </w:rPr>
        <w:t>34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FF0546" w:rsidRDefault="00555DAF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555DAF" w:rsidRPr="00FF0546" w:rsidRDefault="00555DAF" w:rsidP="000C137E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09.11.2018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  <w:r>
        <w:rPr>
          <w:rFonts w:ascii="Times New Roman" w:hAnsi="Times New Roman" w:cs="Times New Roman"/>
          <w:sz w:val="24"/>
          <w:szCs w:val="24"/>
          <w:u w:val="single"/>
        </w:rPr>
        <w:t>34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555DAF" w:rsidRPr="00FF0546" w:rsidRDefault="00555DAF" w:rsidP="00546B55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09.11.2018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  <w:r>
        <w:rPr>
          <w:rFonts w:ascii="Times New Roman" w:hAnsi="Times New Roman" w:cs="Times New Roman"/>
          <w:sz w:val="24"/>
          <w:szCs w:val="24"/>
          <w:u w:val="single"/>
        </w:rPr>
        <w:t>34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уборки(с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сооружений(в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-сбор бытового мусора, обкос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4243"/>
    <w:rsid w:val="000824CD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C1DF8"/>
    <w:rsid w:val="003263F1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606A7"/>
    <w:rsid w:val="00664D23"/>
    <w:rsid w:val="00713CFA"/>
    <w:rsid w:val="00726272"/>
    <w:rsid w:val="0073194A"/>
    <w:rsid w:val="00742333"/>
    <w:rsid w:val="007D4417"/>
    <w:rsid w:val="007F5FF4"/>
    <w:rsid w:val="007F663D"/>
    <w:rsid w:val="00867452"/>
    <w:rsid w:val="00883059"/>
    <w:rsid w:val="00894DD0"/>
    <w:rsid w:val="008A3F4D"/>
    <w:rsid w:val="008A419A"/>
    <w:rsid w:val="008B442B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C7072D"/>
    <w:rsid w:val="00C9197B"/>
    <w:rsid w:val="00CC79C3"/>
    <w:rsid w:val="00CD361C"/>
    <w:rsid w:val="00D04DEF"/>
    <w:rsid w:val="00D05643"/>
    <w:rsid w:val="00D22759"/>
    <w:rsid w:val="00D46986"/>
    <w:rsid w:val="00E65649"/>
    <w:rsid w:val="00E73E0A"/>
    <w:rsid w:val="00F17231"/>
    <w:rsid w:val="00F506F0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6195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1A6195"/>
    <w:rPr>
      <w:color w:val="0000FF"/>
      <w:u w:val="single"/>
    </w:rPr>
  </w:style>
  <w:style w:type="paragraph" w:styleId="NoSpacing">
    <w:name w:val="No Spacing"/>
    <w:uiPriority w:val="99"/>
    <w:qFormat/>
    <w:rsid w:val="001A6195"/>
    <w:pPr>
      <w:suppressAutoHyphens/>
    </w:pPr>
    <w:rPr>
      <w:rFonts w:cs="Calibri"/>
      <w:kern w:val="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Normal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230</TotalTime>
  <Pages>4</Pages>
  <Words>739</Words>
  <Characters>4213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27</cp:revision>
  <cp:lastPrinted>2018-11-08T08:16:00Z</cp:lastPrinted>
  <dcterms:created xsi:type="dcterms:W3CDTF">2015-11-26T11:06:00Z</dcterms:created>
  <dcterms:modified xsi:type="dcterms:W3CDTF">2018-11-08T08:16:00Z</dcterms:modified>
</cp:coreProperties>
</file>